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92C33" w14:textId="0530B1BC" w:rsidR="000345DC" w:rsidRPr="005C7AF9" w:rsidRDefault="00D45559" w:rsidP="00D45559">
      <w:pPr>
        <w:jc w:val="center"/>
        <w:rPr>
          <w:rFonts w:ascii="Times New Roman" w:hAnsi="Times New Roman" w:cs="Times New Roman"/>
        </w:rPr>
      </w:pPr>
      <w:r w:rsidRPr="005C7AF9">
        <w:rPr>
          <w:rFonts w:ascii="Times New Roman" w:hAnsi="Times New Roman" w:cs="Times New Roman"/>
          <w:noProof/>
        </w:rPr>
        <w:drawing>
          <wp:inline distT="0" distB="0" distL="0" distR="0" wp14:anchorId="381F237B" wp14:editId="1DA109A4">
            <wp:extent cx="3922776" cy="1133856"/>
            <wp:effectExtent l="0" t="0" r="1905" b="9525"/>
            <wp:docPr id="238328056" name="Picture 1" descr="A close-up of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328056" name="Picture 1" descr="A close-up of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776" cy="113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16FBF" w14:textId="77777777" w:rsidR="00D45559" w:rsidRPr="005C7AF9" w:rsidRDefault="00D45559" w:rsidP="00D45559">
      <w:pPr>
        <w:jc w:val="center"/>
        <w:rPr>
          <w:rFonts w:ascii="Times New Roman" w:hAnsi="Times New Roman" w:cs="Times New Roman"/>
        </w:rPr>
      </w:pPr>
    </w:p>
    <w:p w14:paraId="7EE6C072" w14:textId="77777777" w:rsidR="00CA0A4D" w:rsidRPr="00EB34AB" w:rsidRDefault="00CA0A4D" w:rsidP="00CA0A4D">
      <w:pPr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Образац пријаве </w:t>
      </w:r>
    </w:p>
    <w:p w14:paraId="5251C1EB" w14:textId="033D1BDF" w:rsidR="00D45559" w:rsidRPr="00C85CF5" w:rsidRDefault="00D45559" w:rsidP="00D45559">
      <w:pPr>
        <w:jc w:val="center"/>
        <w:rPr>
          <w:rFonts w:ascii="Times New Roman" w:hAnsi="Times New Roman" w:cs="Times New Roman"/>
          <w:lang w:val="sr-Cyrl-RS"/>
        </w:rPr>
      </w:pPr>
    </w:p>
    <w:p w14:paraId="60ABBE68" w14:textId="7F9FDE5E" w:rsidR="00D45559" w:rsidRPr="005C7AF9" w:rsidRDefault="00AA2B0D" w:rsidP="00D45559">
      <w:pPr>
        <w:jc w:val="center"/>
        <w:rPr>
          <w:rFonts w:ascii="Times New Roman" w:hAnsi="Times New Roman" w:cs="Times New Roman"/>
          <w:sz w:val="36"/>
          <w:szCs w:val="36"/>
          <w:lang w:val="sr-Cyrl-RS"/>
        </w:rPr>
      </w:pPr>
      <w:r>
        <w:rPr>
          <w:rFonts w:ascii="Times New Roman" w:hAnsi="Times New Roman" w:cs="Times New Roman"/>
          <w:sz w:val="36"/>
          <w:szCs w:val="36"/>
          <w:lang w:val="sr-Cyrl-RS"/>
        </w:rPr>
        <w:t>П</w:t>
      </w:r>
      <w:r w:rsidR="00D45559" w:rsidRPr="005C7AF9">
        <w:rPr>
          <w:rFonts w:ascii="Times New Roman" w:hAnsi="Times New Roman" w:cs="Times New Roman"/>
          <w:sz w:val="36"/>
          <w:szCs w:val="36"/>
          <w:lang w:val="sr-Cyrl-RS"/>
        </w:rPr>
        <w:t>озив јединицама локалне самоуправе з</w:t>
      </w:r>
      <w:r w:rsidR="00D45559" w:rsidRPr="005C7AF9">
        <w:rPr>
          <w:rFonts w:ascii="Times New Roman" w:hAnsi="Times New Roman" w:cs="Times New Roman"/>
          <w:sz w:val="36"/>
          <w:szCs w:val="36"/>
        </w:rPr>
        <w:t>a</w:t>
      </w:r>
      <w:r w:rsidR="00D45559" w:rsidRPr="005C7AF9">
        <w:rPr>
          <w:rFonts w:ascii="Times New Roman" w:hAnsi="Times New Roman" w:cs="Times New Roman"/>
          <w:sz w:val="36"/>
          <w:szCs w:val="36"/>
          <w:lang w:val="sr-Cyrl-RS"/>
        </w:rPr>
        <w:t xml:space="preserve"> избор партнерских градова и општина пројекта </w:t>
      </w:r>
    </w:p>
    <w:p w14:paraId="37B4794B" w14:textId="3DB4E81C" w:rsidR="00D45559" w:rsidRPr="0088432C" w:rsidRDefault="00714E81" w:rsidP="00D45559">
      <w:pPr>
        <w:jc w:val="center"/>
        <w:rPr>
          <w:rFonts w:ascii="Times New Roman" w:hAnsi="Times New Roman" w:cs="Times New Roman"/>
          <w:i/>
          <w:iCs/>
          <w:sz w:val="36"/>
          <w:szCs w:val="36"/>
          <w:lang w:val="sr-Cyrl-RS"/>
        </w:rPr>
      </w:pPr>
      <w:r>
        <w:rPr>
          <w:rFonts w:ascii="Times New Roman" w:hAnsi="Times New Roman" w:cs="Times New Roman"/>
          <w:i/>
          <w:iCs/>
          <w:sz w:val="36"/>
          <w:szCs w:val="36"/>
          <w:lang w:val="sr-Cyrl-RS"/>
        </w:rPr>
        <w:t>„</w:t>
      </w:r>
      <w:r w:rsidR="00D45559" w:rsidRPr="00714E81">
        <w:rPr>
          <w:rFonts w:ascii="Times New Roman" w:hAnsi="Times New Roman" w:cs="Times New Roman"/>
          <w:sz w:val="36"/>
          <w:szCs w:val="36"/>
          <w:lang w:val="sr-Cyrl-RS"/>
        </w:rPr>
        <w:t>Резилијентни градови у Србији</w:t>
      </w:r>
      <w:r>
        <w:rPr>
          <w:rFonts w:ascii="Times New Roman" w:hAnsi="Times New Roman" w:cs="Times New Roman"/>
          <w:sz w:val="36"/>
          <w:szCs w:val="36"/>
          <w:lang w:val="sr-Cyrl-RS"/>
        </w:rPr>
        <w:t>“</w:t>
      </w:r>
    </w:p>
    <w:p w14:paraId="1A977C58" w14:textId="77777777" w:rsidR="00D45559" w:rsidRPr="005C7AF9" w:rsidRDefault="00D45559" w:rsidP="00D45559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sr-Cyrl-RS"/>
        </w:rPr>
      </w:pPr>
    </w:p>
    <w:p w14:paraId="367D545D" w14:textId="77777777" w:rsidR="005C7AF9" w:rsidRDefault="005C7AF9" w:rsidP="00D45559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sr-Cyrl-RS"/>
        </w:rPr>
      </w:pPr>
    </w:p>
    <w:p w14:paraId="66248796" w14:textId="48DBE216" w:rsidR="00D45559" w:rsidRPr="005C7AF9" w:rsidRDefault="005C7AF9" w:rsidP="00D45559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sr-Cyrl-RS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sr-Cyrl-RS"/>
        </w:rPr>
        <w:t>Прилог</w:t>
      </w:r>
      <w:r w:rsidR="00D45559" w:rsidRPr="005C7AF9">
        <w:rPr>
          <w:rFonts w:ascii="Times New Roman" w:hAnsi="Times New Roman" w:cs="Times New Roman"/>
          <w:b/>
          <w:bCs/>
          <w:sz w:val="36"/>
          <w:szCs w:val="36"/>
          <w:lang w:val="sr-Cyrl-RS"/>
        </w:rPr>
        <w:t xml:space="preserve"> 1.</w:t>
      </w:r>
    </w:p>
    <w:p w14:paraId="66B59F43" w14:textId="77777777" w:rsidR="00D45559" w:rsidRPr="005C7AF9" w:rsidRDefault="00D45559" w:rsidP="00D45559">
      <w:pPr>
        <w:jc w:val="center"/>
        <w:rPr>
          <w:rFonts w:ascii="Times New Roman" w:hAnsi="Times New Roman" w:cs="Times New Roman"/>
          <w:sz w:val="36"/>
          <w:szCs w:val="36"/>
          <w:lang w:val="sr-Cyrl-RS"/>
        </w:rPr>
      </w:pPr>
    </w:p>
    <w:p w14:paraId="704019A3" w14:textId="77777777" w:rsidR="00D45559" w:rsidRPr="005C7AF9" w:rsidRDefault="00D45559" w:rsidP="00D45559">
      <w:pPr>
        <w:jc w:val="center"/>
        <w:rPr>
          <w:rFonts w:ascii="Times New Roman" w:hAnsi="Times New Roman" w:cs="Times New Roman"/>
          <w:sz w:val="36"/>
          <w:szCs w:val="36"/>
          <w:lang w:val="sr-Cyrl-RS"/>
        </w:rPr>
      </w:pPr>
    </w:p>
    <w:p w14:paraId="1BEF5195" w14:textId="7187A757" w:rsidR="00D45559" w:rsidRPr="004F1F85" w:rsidRDefault="00D45559" w:rsidP="00D45559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sr-Cyrl-RS"/>
        </w:rPr>
      </w:pPr>
      <w:r w:rsidRPr="004F1F85">
        <w:rPr>
          <w:rFonts w:ascii="Times New Roman" w:hAnsi="Times New Roman" w:cs="Times New Roman"/>
          <w:b/>
          <w:bCs/>
          <w:sz w:val="36"/>
          <w:szCs w:val="36"/>
          <w:lang w:val="sr-Cyrl-RS"/>
        </w:rPr>
        <w:t xml:space="preserve">Пријава за избор партнерског града и/или општине </w:t>
      </w:r>
      <w:r w:rsidR="00EE3870" w:rsidRPr="004F1F85">
        <w:rPr>
          <w:rFonts w:ascii="Times New Roman" w:hAnsi="Times New Roman" w:cs="Times New Roman"/>
          <w:b/>
          <w:bCs/>
          <w:sz w:val="36"/>
          <w:szCs w:val="36"/>
          <w:lang w:val="sr-Cyrl-RS"/>
        </w:rPr>
        <w:t>п</w:t>
      </w:r>
      <w:r w:rsidRPr="004F1F85">
        <w:rPr>
          <w:rFonts w:ascii="Times New Roman" w:hAnsi="Times New Roman" w:cs="Times New Roman"/>
          <w:b/>
          <w:bCs/>
          <w:sz w:val="36"/>
          <w:szCs w:val="36"/>
          <w:lang w:val="sr-Cyrl-RS"/>
        </w:rPr>
        <w:t xml:space="preserve">ројекта </w:t>
      </w:r>
      <w:r w:rsidR="00354B1F" w:rsidRPr="004F1F85">
        <w:rPr>
          <w:rFonts w:ascii="Times New Roman" w:hAnsi="Times New Roman" w:cs="Times New Roman"/>
          <w:b/>
          <w:bCs/>
          <w:sz w:val="36"/>
          <w:szCs w:val="36"/>
          <w:lang w:val="sr-Cyrl-RS"/>
        </w:rPr>
        <w:t>„</w:t>
      </w:r>
      <w:r w:rsidRPr="004F1F85">
        <w:rPr>
          <w:rFonts w:ascii="Times New Roman" w:hAnsi="Times New Roman" w:cs="Times New Roman"/>
          <w:b/>
          <w:bCs/>
          <w:sz w:val="36"/>
          <w:szCs w:val="36"/>
          <w:lang w:val="sr-Cyrl-RS"/>
        </w:rPr>
        <w:t>Резилијентни градови у Србији</w:t>
      </w:r>
      <w:r w:rsidR="00354B1F" w:rsidRPr="004F1F85">
        <w:rPr>
          <w:rFonts w:ascii="Times New Roman" w:hAnsi="Times New Roman" w:cs="Times New Roman"/>
          <w:b/>
          <w:bCs/>
          <w:sz w:val="36"/>
          <w:szCs w:val="36"/>
          <w:lang w:val="sr-Cyrl-RS"/>
        </w:rPr>
        <w:t>“</w:t>
      </w:r>
      <w:r w:rsidRPr="004F1F85">
        <w:rPr>
          <w:rFonts w:ascii="Times New Roman" w:hAnsi="Times New Roman" w:cs="Times New Roman"/>
          <w:b/>
          <w:bCs/>
          <w:sz w:val="36"/>
          <w:szCs w:val="36"/>
          <w:lang w:val="sr-Cyrl-RS"/>
        </w:rPr>
        <w:t xml:space="preserve"> по </w:t>
      </w:r>
      <w:r w:rsidR="009373A4">
        <w:rPr>
          <w:rFonts w:ascii="Times New Roman" w:hAnsi="Times New Roman" w:cs="Times New Roman"/>
          <w:b/>
          <w:bCs/>
          <w:sz w:val="36"/>
          <w:szCs w:val="36"/>
          <w:lang w:val="sr-Cyrl-RS"/>
        </w:rPr>
        <w:t>П</w:t>
      </w:r>
      <w:r w:rsidRPr="004F1F85">
        <w:rPr>
          <w:rFonts w:ascii="Times New Roman" w:hAnsi="Times New Roman" w:cs="Times New Roman"/>
          <w:b/>
          <w:bCs/>
          <w:sz w:val="36"/>
          <w:szCs w:val="36"/>
          <w:lang w:val="sr-Cyrl-RS"/>
        </w:rPr>
        <w:t>озиву Министарства грађевинарства, саобраћаја и инфрастуктуре и ГИЗ-а</w:t>
      </w:r>
    </w:p>
    <w:p w14:paraId="075196B3" w14:textId="77777777" w:rsidR="00457BA5" w:rsidRDefault="00457BA5" w:rsidP="00D45559">
      <w:pPr>
        <w:jc w:val="center"/>
        <w:rPr>
          <w:rFonts w:ascii="Times New Roman" w:hAnsi="Times New Roman" w:cs="Times New Roman"/>
          <w:sz w:val="36"/>
          <w:szCs w:val="36"/>
          <w:lang w:val="sr-Cyrl-RS"/>
        </w:rPr>
      </w:pPr>
    </w:p>
    <w:p w14:paraId="1489B192" w14:textId="77777777" w:rsidR="00337382" w:rsidRDefault="00337382" w:rsidP="0033738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50"/>
        <w:gridCol w:w="5195"/>
      </w:tblGrid>
      <w:tr w:rsidR="00723BE9" w:rsidRPr="00D87D2F" w14:paraId="31F39AC5" w14:textId="77777777" w:rsidTr="00337382">
        <w:tc>
          <w:tcPr>
            <w:tcW w:w="3150" w:type="dxa"/>
          </w:tcPr>
          <w:p w14:paraId="2405C152" w14:textId="514E92FE" w:rsidR="00723BE9" w:rsidRDefault="00F54AA5" w:rsidP="00F54AA5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Назив и седиште подносиоца пријаве јединице локалне самоуправе</w:t>
            </w:r>
            <w:r w:rsidR="00DE300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5195" w:type="dxa"/>
          </w:tcPr>
          <w:p w14:paraId="0BD6291B" w14:textId="77777777" w:rsidR="00723BE9" w:rsidRDefault="00723BE9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723BE9" w:rsidRPr="00D87D2F" w14:paraId="2B2BF56F" w14:textId="77777777" w:rsidTr="00337382">
        <w:tc>
          <w:tcPr>
            <w:tcW w:w="3150" w:type="dxa"/>
          </w:tcPr>
          <w:p w14:paraId="38F2E714" w14:textId="4E3D75FE" w:rsidR="00723BE9" w:rsidRDefault="00B26EFC" w:rsidP="00B26EFC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B26EFC">
              <w:rPr>
                <w:rFonts w:ascii="Times New Roman" w:hAnsi="Times New Roman"/>
                <w:sz w:val="24"/>
                <w:szCs w:val="24"/>
                <w:lang w:val="sr-Cyrl-RS"/>
              </w:rPr>
              <w:t>Штампани и својеручни потпис особе овлашћене за заступање и представљање јединице локалне самоуправе оверен печатом локалне самоуправе</w:t>
            </w:r>
          </w:p>
        </w:tc>
        <w:tc>
          <w:tcPr>
            <w:tcW w:w="5195" w:type="dxa"/>
          </w:tcPr>
          <w:p w14:paraId="540D5708" w14:textId="77777777" w:rsidR="00723BE9" w:rsidRDefault="00723BE9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CF77992" w14:textId="77777777" w:rsidR="00471FDF" w:rsidRDefault="00471FDF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3B2E8787" w14:textId="77777777" w:rsidR="00471FDF" w:rsidRDefault="00471FDF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D6E0CF0" w14:textId="77777777" w:rsidR="00471FDF" w:rsidRDefault="00471FDF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DD9728C" w14:textId="77777777" w:rsidR="00471FDF" w:rsidRDefault="00471FDF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0A57C46" w14:textId="77777777" w:rsidR="00471FDF" w:rsidRDefault="00471FDF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0EF970A6" w14:textId="77777777" w:rsidR="00471FDF" w:rsidRDefault="00471FDF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C8A6512" w14:textId="77777777" w:rsidR="00471FDF" w:rsidRDefault="00471FDF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72821A3" w14:textId="77777777" w:rsidR="00471FDF" w:rsidRDefault="00471FDF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35FF5F3D" w14:textId="77777777" w:rsidR="00471FDF" w:rsidRDefault="00471FDF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997AF46" w14:textId="77777777" w:rsidR="00471FDF" w:rsidRDefault="00471FDF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3EBE432B" w14:textId="77777777" w:rsidR="00337382" w:rsidRDefault="00337382" w:rsidP="0033738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D096A7B" w14:textId="77777777" w:rsidR="00FD0867" w:rsidRDefault="00FD0867" w:rsidP="0033738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2D98590" w14:textId="77777777" w:rsidR="00FD0867" w:rsidRDefault="00FD0867" w:rsidP="0033738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26A26C3" w14:textId="77777777" w:rsidR="00FD0867" w:rsidRDefault="00FD0867" w:rsidP="0033738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52828E5" w14:textId="77777777" w:rsidR="00FD0867" w:rsidRDefault="00FD0867" w:rsidP="0033738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1B6D8B7" w14:textId="77777777" w:rsidR="00FD0867" w:rsidRDefault="00FD0867" w:rsidP="0033738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E26A3FF" w14:textId="77777777" w:rsidR="00FD0867" w:rsidRDefault="00FD0867" w:rsidP="0033738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9163CEF" w14:textId="77777777" w:rsidR="00FD0867" w:rsidRDefault="00FD0867" w:rsidP="0033738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430"/>
        <w:gridCol w:w="5735"/>
      </w:tblGrid>
      <w:tr w:rsidR="00D55FED" w:rsidRPr="00D87D2F" w14:paraId="31A3EBFF" w14:textId="77777777" w:rsidTr="3B4AF1A9">
        <w:tc>
          <w:tcPr>
            <w:tcW w:w="895" w:type="dxa"/>
          </w:tcPr>
          <w:p w14:paraId="62ACA9B4" w14:textId="34A24FC1" w:rsidR="00D55FED" w:rsidRDefault="00D55FED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Ред. Бр.</w:t>
            </w:r>
          </w:p>
        </w:tc>
        <w:tc>
          <w:tcPr>
            <w:tcW w:w="8165" w:type="dxa"/>
            <w:gridSpan w:val="2"/>
          </w:tcPr>
          <w:p w14:paraId="6F8A8F2F" w14:textId="6590E16F" w:rsidR="00D55FED" w:rsidRPr="00962D2F" w:rsidRDefault="00D55FED" w:rsidP="00D55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62D2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О</w:t>
            </w:r>
            <w:r w:rsidR="00641338" w:rsidRPr="00962D2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ПШТИ ПОДАЦИ О ПОДНОСИОЦУ ПРИЈАВЕ</w:t>
            </w:r>
          </w:p>
        </w:tc>
      </w:tr>
      <w:tr w:rsidR="001E412B" w:rsidRPr="00A67C9C" w14:paraId="39AE1C0B" w14:textId="77777777" w:rsidTr="3B4AF1A9">
        <w:tc>
          <w:tcPr>
            <w:tcW w:w="895" w:type="dxa"/>
          </w:tcPr>
          <w:p w14:paraId="79D0232A" w14:textId="77777777" w:rsidR="001E412B" w:rsidRDefault="001E412B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B4A3FD6" w14:textId="77777777" w:rsidR="0007449D" w:rsidRDefault="0007449D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165" w:type="dxa"/>
            <w:gridSpan w:val="2"/>
          </w:tcPr>
          <w:p w14:paraId="1A7FF386" w14:textId="6160CD54" w:rsidR="001E412B" w:rsidRPr="00962D2F" w:rsidRDefault="00F70AE2" w:rsidP="0007449D">
            <w:pPr>
              <w:tabs>
                <w:tab w:val="left" w:pos="3482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F70AE2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0AE2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r>
            <w:r w:rsidR="00000000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fldChar w:fldCharType="separate"/>
            </w:r>
            <w:r w:rsidRPr="00F70AE2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fldChar w:fldCharType="end"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Град</w:t>
            </w:r>
            <w:r w:rsidR="0007449D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ab/>
            </w:r>
            <w:r w:rsidR="0007449D" w:rsidRPr="00F70AE2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449D" w:rsidRPr="00F70AE2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r>
            <w:r w:rsidR="00000000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fldChar w:fldCharType="separate"/>
            </w:r>
            <w:r w:rsidR="0007449D" w:rsidRPr="00F70AE2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fldChar w:fldCharType="end"/>
            </w:r>
            <w:r w:rsidR="0007449D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Општина</w:t>
            </w:r>
          </w:p>
        </w:tc>
      </w:tr>
      <w:tr w:rsidR="00D55FED" w:rsidRPr="00D87D2F" w14:paraId="68EA4192" w14:textId="77777777" w:rsidTr="3B4AF1A9">
        <w:tc>
          <w:tcPr>
            <w:tcW w:w="895" w:type="dxa"/>
          </w:tcPr>
          <w:p w14:paraId="78A15B18" w14:textId="09A72A9E" w:rsidR="00641338" w:rsidRPr="00353FB7" w:rsidRDefault="00641338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2430" w:type="dxa"/>
          </w:tcPr>
          <w:p w14:paraId="6130902B" w14:textId="2FFFC5CE" w:rsidR="00D55FED" w:rsidRDefault="00353FB7" w:rsidP="00663D32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53FB7">
              <w:rPr>
                <w:rFonts w:ascii="Times New Roman" w:hAnsi="Times New Roman"/>
                <w:sz w:val="24"/>
                <w:szCs w:val="24"/>
                <w:lang w:val="sr-Cyrl-RS"/>
              </w:rPr>
              <w:t>Назив јединице локалне самоуправе</w:t>
            </w:r>
            <w:r w:rsidR="00FA0CE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(ЈЛС)</w:t>
            </w:r>
          </w:p>
        </w:tc>
        <w:tc>
          <w:tcPr>
            <w:tcW w:w="5735" w:type="dxa"/>
          </w:tcPr>
          <w:p w14:paraId="1F17A38E" w14:textId="77777777" w:rsidR="00D55FED" w:rsidRDefault="00D55FED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D55FED" w14:paraId="27B9C338" w14:textId="77777777" w:rsidTr="3B4AF1A9">
        <w:tc>
          <w:tcPr>
            <w:tcW w:w="895" w:type="dxa"/>
          </w:tcPr>
          <w:p w14:paraId="7DE266B6" w14:textId="1D7C89C1" w:rsidR="00D55FED" w:rsidRDefault="0007449D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430" w:type="dxa"/>
          </w:tcPr>
          <w:p w14:paraId="718B4ACD" w14:textId="592B8DD3" w:rsidR="00D55FED" w:rsidRDefault="009D46B5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F3921">
              <w:rPr>
                <w:rFonts w:ascii="Times New Roman" w:hAnsi="Times New Roman"/>
                <w:sz w:val="24"/>
                <w:szCs w:val="24"/>
                <w:lang w:val="sr-Cyrl-CS"/>
              </w:rPr>
              <w:t>Адреса</w:t>
            </w:r>
          </w:p>
        </w:tc>
        <w:tc>
          <w:tcPr>
            <w:tcW w:w="5735" w:type="dxa"/>
          </w:tcPr>
          <w:p w14:paraId="07C18FE4" w14:textId="77777777" w:rsidR="00D55FED" w:rsidRDefault="00D55FED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D55FED" w14:paraId="14E06802" w14:textId="77777777" w:rsidTr="3B4AF1A9">
        <w:tc>
          <w:tcPr>
            <w:tcW w:w="895" w:type="dxa"/>
          </w:tcPr>
          <w:p w14:paraId="1C830753" w14:textId="768F1D9A" w:rsidR="00D55FED" w:rsidRDefault="0007449D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2430" w:type="dxa"/>
          </w:tcPr>
          <w:p w14:paraId="69BCB5AB" w14:textId="5C1C817E" w:rsidR="00D55FED" w:rsidRDefault="00FC10E9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F3921">
              <w:rPr>
                <w:rFonts w:ascii="Times New Roman" w:hAnsi="Times New Roman"/>
                <w:sz w:val="24"/>
                <w:szCs w:val="24"/>
                <w:lang w:val="sr-Cyrl-CS"/>
              </w:rPr>
              <w:t>Телефон</w:t>
            </w:r>
            <w:r w:rsidR="00A67C9C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5735" w:type="dxa"/>
          </w:tcPr>
          <w:p w14:paraId="07925C02" w14:textId="77777777" w:rsidR="00D55FED" w:rsidRDefault="00D55FED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D55FED" w14:paraId="04668253" w14:textId="77777777" w:rsidTr="3B4AF1A9">
        <w:tc>
          <w:tcPr>
            <w:tcW w:w="895" w:type="dxa"/>
          </w:tcPr>
          <w:p w14:paraId="0002DFCF" w14:textId="317CC8B1" w:rsidR="00D55FED" w:rsidRDefault="0007449D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2430" w:type="dxa"/>
          </w:tcPr>
          <w:p w14:paraId="0950BBD4" w14:textId="68BA0F8E" w:rsidR="00D55FED" w:rsidRPr="003C184C" w:rsidRDefault="19D50D52" w:rsidP="3B4AF1A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sr-Cyrl-RS"/>
              </w:rPr>
            </w:pPr>
            <w:r w:rsidRPr="003C184C">
              <w:rPr>
                <w:rFonts w:ascii="Times New Roman" w:hAnsi="Times New Roman"/>
                <w:sz w:val="24"/>
                <w:szCs w:val="24"/>
                <w:lang w:val="sr-Cyrl-RS"/>
              </w:rPr>
              <w:t>Имејл</w:t>
            </w:r>
          </w:p>
        </w:tc>
        <w:tc>
          <w:tcPr>
            <w:tcW w:w="5735" w:type="dxa"/>
          </w:tcPr>
          <w:p w14:paraId="79426D42" w14:textId="77777777" w:rsidR="00D55FED" w:rsidRDefault="00D55FED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D55FED" w14:paraId="5ADE8520" w14:textId="77777777" w:rsidTr="3B4AF1A9">
        <w:tc>
          <w:tcPr>
            <w:tcW w:w="895" w:type="dxa"/>
          </w:tcPr>
          <w:p w14:paraId="6BA26292" w14:textId="0152B500" w:rsidR="00D55FED" w:rsidRDefault="0007449D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2430" w:type="dxa"/>
          </w:tcPr>
          <w:p w14:paraId="4FAC72A0" w14:textId="711A7813" w:rsidR="00D55FED" w:rsidRPr="003C184C" w:rsidRDefault="69616193" w:rsidP="3B4AF1A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sr-Cyrl-RS"/>
              </w:rPr>
            </w:pPr>
            <w:r w:rsidRPr="003C184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Интернет сајт </w:t>
            </w:r>
          </w:p>
        </w:tc>
        <w:tc>
          <w:tcPr>
            <w:tcW w:w="5735" w:type="dxa"/>
          </w:tcPr>
          <w:p w14:paraId="25B63A12" w14:textId="77777777" w:rsidR="00D55FED" w:rsidRDefault="00D55FED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D55FED" w:rsidRPr="00D87D2F" w14:paraId="3CB11F9D" w14:textId="77777777" w:rsidTr="3B4AF1A9">
        <w:tc>
          <w:tcPr>
            <w:tcW w:w="895" w:type="dxa"/>
          </w:tcPr>
          <w:p w14:paraId="25A60C7F" w14:textId="72CBA16D" w:rsidR="00D55FED" w:rsidRDefault="0007449D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2430" w:type="dxa"/>
          </w:tcPr>
          <w:p w14:paraId="6E3A1EE1" w14:textId="6088AEB8" w:rsidR="00D55FED" w:rsidRDefault="00366195" w:rsidP="00366195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F3921">
              <w:rPr>
                <w:rFonts w:ascii="Times New Roman" w:hAnsi="Times New Roman"/>
                <w:sz w:val="24"/>
                <w:szCs w:val="24"/>
                <w:lang w:val="sr-Cyrl-CS"/>
              </w:rPr>
              <w:t>Име, презиме и функција особе овлашћене за заступање и представљање</w:t>
            </w:r>
            <w:r w:rsidRPr="0063380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Pr="005F3921">
              <w:rPr>
                <w:rFonts w:ascii="Times New Roman" w:hAnsi="Times New Roman"/>
                <w:sz w:val="24"/>
                <w:szCs w:val="24"/>
                <w:lang w:val="sr-Cyrl-CS"/>
              </w:rPr>
              <w:t>ЈЛС</w:t>
            </w:r>
          </w:p>
        </w:tc>
        <w:tc>
          <w:tcPr>
            <w:tcW w:w="5735" w:type="dxa"/>
          </w:tcPr>
          <w:p w14:paraId="46BF872A" w14:textId="77777777" w:rsidR="00D55FED" w:rsidRDefault="00D55FED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D55FED" w:rsidRPr="00D87D2F" w14:paraId="2CC06CCD" w14:textId="77777777" w:rsidTr="3B4AF1A9">
        <w:tc>
          <w:tcPr>
            <w:tcW w:w="895" w:type="dxa"/>
          </w:tcPr>
          <w:p w14:paraId="72169D34" w14:textId="7CCAC3A7" w:rsidR="00D55FED" w:rsidRDefault="006C1968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2430" w:type="dxa"/>
          </w:tcPr>
          <w:p w14:paraId="6899C58E" w14:textId="65CE0B7A" w:rsidR="00D55FED" w:rsidRPr="00861CD9" w:rsidRDefault="116F366A" w:rsidP="00B02DEC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3B4AF1A9">
              <w:rPr>
                <w:rFonts w:ascii="Times New Roman" w:hAnsi="Times New Roman"/>
                <w:sz w:val="24"/>
                <w:szCs w:val="24"/>
                <w:lang w:val="sr-Cyrl-CS"/>
              </w:rPr>
              <w:t>Имејл</w:t>
            </w:r>
            <w:r w:rsidR="00861CD9" w:rsidRPr="3B4AF1A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контакт телефон </w:t>
            </w:r>
            <w:r w:rsidR="00BC03F1" w:rsidRPr="3B4AF1A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особе овлашћене </w:t>
            </w:r>
            <w:r w:rsidR="00B02DEC" w:rsidRPr="3B4AF1A9">
              <w:rPr>
                <w:rFonts w:ascii="Times New Roman" w:hAnsi="Times New Roman"/>
                <w:sz w:val="24"/>
                <w:szCs w:val="24"/>
                <w:lang w:val="sr-Cyrl-RS"/>
              </w:rPr>
              <w:t>за заступање</w:t>
            </w:r>
            <w:r w:rsidR="009F7839" w:rsidRPr="3B4AF1A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ЈЛС</w:t>
            </w:r>
          </w:p>
        </w:tc>
        <w:tc>
          <w:tcPr>
            <w:tcW w:w="5735" w:type="dxa"/>
          </w:tcPr>
          <w:p w14:paraId="6E3CC78D" w14:textId="77777777" w:rsidR="00D55FED" w:rsidRDefault="00D55FED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808E1" w:rsidRPr="00D87D2F" w14:paraId="432F339C" w14:textId="77777777" w:rsidTr="3B4AF1A9">
        <w:tc>
          <w:tcPr>
            <w:tcW w:w="895" w:type="dxa"/>
          </w:tcPr>
          <w:p w14:paraId="6CBC31D8" w14:textId="7AE3EF8E" w:rsidR="003808E1" w:rsidRDefault="003808E1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2430" w:type="dxa"/>
          </w:tcPr>
          <w:p w14:paraId="0AD10BAE" w14:textId="11075DA6" w:rsidR="003808E1" w:rsidRPr="005F3921" w:rsidRDefault="003808E1" w:rsidP="00B02DEC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Степен развијености </w:t>
            </w:r>
            <w:r w:rsidR="002A60C7">
              <w:rPr>
                <w:rFonts w:ascii="Times New Roman" w:hAnsi="Times New Roman"/>
                <w:sz w:val="24"/>
                <w:szCs w:val="24"/>
                <w:lang w:val="sr-Cyrl-CS"/>
              </w:rPr>
              <w:t>јед</w:t>
            </w:r>
            <w:r w:rsidR="29DE0CAF" w:rsidRPr="2C027F26"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="002A60C7" w:rsidRPr="2C027F26">
              <w:rPr>
                <w:rFonts w:ascii="Times New Roman" w:hAnsi="Times New Roman"/>
                <w:sz w:val="24"/>
                <w:szCs w:val="24"/>
                <w:lang w:val="sr-Cyrl-CS"/>
              </w:rPr>
              <w:t>нице локалне самоуправе</w:t>
            </w:r>
            <w:r w:rsidRPr="2C027F26">
              <w:rPr>
                <w:rStyle w:val="FootnoteReference"/>
                <w:rFonts w:ascii="Times New Roman" w:hAnsi="Times New Roman"/>
                <w:sz w:val="24"/>
                <w:szCs w:val="24"/>
                <w:lang w:val="sr-Cyrl-CS"/>
              </w:rPr>
              <w:footnoteReference w:id="1"/>
            </w:r>
            <w:r w:rsidR="002A60C7" w:rsidRPr="2C027F26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</w:t>
            </w:r>
          </w:p>
        </w:tc>
        <w:tc>
          <w:tcPr>
            <w:tcW w:w="5735" w:type="dxa"/>
          </w:tcPr>
          <w:p w14:paraId="10B9CE62" w14:textId="77777777" w:rsidR="003808E1" w:rsidRDefault="003808E1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460AA6D8" w14:textId="77777777" w:rsidR="00FD0867" w:rsidRDefault="00FD0867" w:rsidP="0033738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430"/>
        <w:gridCol w:w="5735"/>
      </w:tblGrid>
      <w:tr w:rsidR="00390D59" w:rsidRPr="00962D2F" w14:paraId="72F8D514" w14:textId="77777777" w:rsidTr="00536399">
        <w:tc>
          <w:tcPr>
            <w:tcW w:w="895" w:type="dxa"/>
          </w:tcPr>
          <w:p w14:paraId="61DD3A76" w14:textId="77777777" w:rsidR="00390D59" w:rsidRDefault="00390D59" w:rsidP="0053639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165" w:type="dxa"/>
            <w:gridSpan w:val="2"/>
          </w:tcPr>
          <w:p w14:paraId="7F18BC32" w14:textId="67212425" w:rsidR="00390D59" w:rsidRPr="00390D59" w:rsidRDefault="00390D59" w:rsidP="0053639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62D2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2B026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ОПШТИ УСЛОВИ</w:t>
            </w:r>
          </w:p>
        </w:tc>
      </w:tr>
      <w:tr w:rsidR="00390D59" w:rsidRPr="00D87D2F" w14:paraId="0A54AF82" w14:textId="77777777" w:rsidTr="00536399">
        <w:tc>
          <w:tcPr>
            <w:tcW w:w="895" w:type="dxa"/>
          </w:tcPr>
          <w:p w14:paraId="4F13577A" w14:textId="77777777" w:rsidR="00390D59" w:rsidRDefault="00390D59" w:rsidP="0053639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2430" w:type="dxa"/>
          </w:tcPr>
          <w:p w14:paraId="29AA6ED4" w14:textId="082E2F37" w:rsidR="00504A7A" w:rsidRPr="00504A7A" w:rsidRDefault="0012688A" w:rsidP="00504A7A">
            <w:pPr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</w:pPr>
            <w:r w:rsidRPr="00504A7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Број становника </w:t>
            </w:r>
            <w:r w:rsidR="007C68A3" w:rsidRPr="00504A7A">
              <w:rPr>
                <w:rFonts w:ascii="Times New Roman" w:hAnsi="Times New Roman"/>
                <w:sz w:val="24"/>
                <w:szCs w:val="24"/>
                <w:lang w:val="sr-Cyrl-RS"/>
              </w:rPr>
              <w:t>административне јединице, општине или града</w:t>
            </w:r>
            <w:r w:rsidR="00504A7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, </w:t>
            </w:r>
            <w:r w:rsidR="00504A7A" w:rsidRPr="00504A7A"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  <w:t>према последњем Попису</w:t>
            </w:r>
            <w:r w:rsidR="00504A7A">
              <w:rPr>
                <w:rStyle w:val="FootnoteReference"/>
                <w:rFonts w:ascii="Times New Roman" w:hAnsi="Times New Roman"/>
                <w:noProof/>
                <w:sz w:val="24"/>
                <w:szCs w:val="24"/>
                <w:lang w:val="sr-Cyrl-RS"/>
              </w:rPr>
              <w:footnoteReference w:id="2"/>
            </w:r>
            <w:r w:rsidR="00504A7A" w:rsidRPr="00504A7A"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  <w:t xml:space="preserve">. </w:t>
            </w:r>
          </w:p>
          <w:p w14:paraId="340FBCDC" w14:textId="0A6A77B6" w:rsidR="00390D59" w:rsidRDefault="00390D59" w:rsidP="0053639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5735" w:type="dxa"/>
          </w:tcPr>
          <w:p w14:paraId="5ACD2015" w14:textId="77777777" w:rsidR="00390D59" w:rsidRDefault="00390D59" w:rsidP="0053639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2688A" w:rsidRPr="00D87D2F" w14:paraId="6BEEF306" w14:textId="77777777" w:rsidTr="00536399">
        <w:tc>
          <w:tcPr>
            <w:tcW w:w="895" w:type="dxa"/>
          </w:tcPr>
          <w:p w14:paraId="15288F49" w14:textId="7424BC36" w:rsidR="0012688A" w:rsidRDefault="0012688A" w:rsidP="0053639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430" w:type="dxa"/>
          </w:tcPr>
          <w:p w14:paraId="669F6AA7" w14:textId="77777777" w:rsidR="0012688A" w:rsidRPr="006A0C22" w:rsidRDefault="0012688A" w:rsidP="0053639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Јавни конкурси Министарства по којима су додељена средства ЈЛС</w:t>
            </w:r>
          </w:p>
          <w:p w14:paraId="500D9918" w14:textId="1A57997E" w:rsidR="006A0C22" w:rsidRPr="006A0C22" w:rsidRDefault="00FC6964" w:rsidP="0053639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Наведите </w:t>
            </w:r>
            <w:r w:rsidR="00224F02">
              <w:rPr>
                <w:rFonts w:ascii="Times New Roman" w:hAnsi="Times New Roman"/>
                <w:sz w:val="24"/>
                <w:szCs w:val="24"/>
                <w:lang w:val="sr-Cyrl-RS"/>
              </w:rPr>
              <w:t>пројекте и д</w:t>
            </w:r>
            <w:r w:rsidR="002569A1">
              <w:rPr>
                <w:rFonts w:ascii="Times New Roman" w:hAnsi="Times New Roman"/>
                <w:sz w:val="24"/>
                <w:szCs w:val="24"/>
                <w:lang w:val="sr-Cyrl-RS"/>
              </w:rPr>
              <w:t>оставити доказ о завршеном пројекту</w:t>
            </w:r>
            <w:r w:rsidR="00224F0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</w:t>
            </w:r>
            <w:r w:rsidR="001F6E63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потврда о завршетку пројекта, </w:t>
            </w:r>
            <w:r w:rsidR="00B94FD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интернет страница </w:t>
            </w:r>
            <w:r w:rsidR="00DE1481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 пројекту, итд). </w:t>
            </w:r>
            <w:r w:rsidR="001F6E63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5735" w:type="dxa"/>
          </w:tcPr>
          <w:p w14:paraId="34B702B0" w14:textId="77777777" w:rsidR="0012688A" w:rsidRDefault="0012688A" w:rsidP="0053639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264F119D" w14:textId="77777777" w:rsidR="006C1968" w:rsidRDefault="006C1968" w:rsidP="0033738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D415ED5" w14:textId="77777777" w:rsidR="006C1968" w:rsidRDefault="006C1968" w:rsidP="0033738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165BA6E" w14:textId="77777777" w:rsidR="006C1968" w:rsidRDefault="006C1968" w:rsidP="0033738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A827F8C" w14:textId="77777777" w:rsidR="006C1968" w:rsidRDefault="006C1968" w:rsidP="0033738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430"/>
        <w:gridCol w:w="5735"/>
      </w:tblGrid>
      <w:tr w:rsidR="008F6B7B" w:rsidRPr="00D87D2F" w14:paraId="43E5B9F0" w14:textId="77777777" w:rsidTr="70328D30">
        <w:tc>
          <w:tcPr>
            <w:tcW w:w="895" w:type="dxa"/>
          </w:tcPr>
          <w:p w14:paraId="065821A9" w14:textId="77777777" w:rsidR="008F6B7B" w:rsidRDefault="008F6B7B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165" w:type="dxa"/>
            <w:gridSpan w:val="2"/>
          </w:tcPr>
          <w:p w14:paraId="48AD8575" w14:textId="54511996" w:rsidR="008F6B7B" w:rsidRPr="00962D2F" w:rsidRDefault="008F6B7B" w:rsidP="00E544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62D2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62D2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3F1C5D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ПЛАНСКИ </w:t>
            </w:r>
            <w:r w:rsidR="000D6C07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ДОКУМЕНТИ </w:t>
            </w:r>
            <w:r w:rsidR="003F1C5D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И ДОКУМЕНТИ </w:t>
            </w:r>
            <w:r w:rsidR="00067A6B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ЈАВНИХ ПОЛИТИКА У ОБЛАСТИ </w:t>
            </w:r>
            <w:r w:rsidR="00BD6887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ПРОСТОРНОГ И УРБАНИСТИЧКОГ </w:t>
            </w:r>
            <w:r w:rsidR="00067A6B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ПЛАНИРАЊА</w:t>
            </w:r>
            <w:r w:rsidR="00731D8B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,</w:t>
            </w:r>
            <w:r w:rsidR="00F32297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КЛИМАТСКИХ ПРОМЕНА</w:t>
            </w:r>
            <w:r w:rsidR="000D0575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001534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И ПРИЛАГОЂАВАЊА</w:t>
            </w:r>
            <w:r w:rsidR="00731D8B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ИЗМЕЊЕНИМ КЛИМАТСКИМ УСЛОВИМА</w:t>
            </w:r>
          </w:p>
        </w:tc>
      </w:tr>
      <w:tr w:rsidR="00484441" w:rsidRPr="00D87D2F" w14:paraId="1F1685D2" w14:textId="77777777" w:rsidTr="70328D30">
        <w:tc>
          <w:tcPr>
            <w:tcW w:w="895" w:type="dxa"/>
          </w:tcPr>
          <w:p w14:paraId="51891AE5" w14:textId="77777777" w:rsidR="00484441" w:rsidRDefault="00484441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165" w:type="dxa"/>
            <w:gridSpan w:val="2"/>
          </w:tcPr>
          <w:p w14:paraId="59F9B70B" w14:textId="08EECAD3" w:rsidR="00157C32" w:rsidRDefault="00FB2167" w:rsidP="00484441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Наведите </w:t>
            </w:r>
            <w:r w:rsidR="004777E9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документе просторног и урбанистичког планирања за</w:t>
            </w:r>
            <w:r w:rsidR="000F397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територију </w:t>
            </w:r>
            <w:r w:rsidR="003C765B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јединиц</w:t>
            </w:r>
            <w:r w:rsidR="000F397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е</w:t>
            </w:r>
            <w:r w:rsidR="003C765B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локалне самоуправе</w:t>
            </w:r>
            <w:r w:rsidR="007048AD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</w:p>
          <w:p w14:paraId="2A77AD24" w14:textId="77777777" w:rsidR="00B27F6B" w:rsidRDefault="00B27F6B" w:rsidP="0048444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3D9A187" w14:textId="7625FD69" w:rsidR="00484441" w:rsidRPr="00C7676E" w:rsidRDefault="00A52873" w:rsidP="00484441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70328D30">
              <w:rPr>
                <w:rFonts w:ascii="Times New Roman" w:hAnsi="Times New Roman"/>
                <w:sz w:val="24"/>
                <w:szCs w:val="24"/>
                <w:lang w:val="sr-Cyrl-RS"/>
              </w:rPr>
              <w:t>Попунити за св</w:t>
            </w:r>
            <w:r w:rsidR="00157C32" w:rsidRPr="70328D30">
              <w:rPr>
                <w:rFonts w:ascii="Times New Roman" w:hAnsi="Times New Roman"/>
                <w:sz w:val="24"/>
                <w:szCs w:val="24"/>
                <w:lang w:val="sr-Cyrl-RS"/>
              </w:rPr>
              <w:t>е постојеће</w:t>
            </w:r>
            <w:r w:rsidRPr="70328D3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F34F19" w:rsidRPr="70328D30">
              <w:rPr>
                <w:rFonts w:ascii="Times New Roman" w:hAnsi="Times New Roman"/>
                <w:sz w:val="24"/>
                <w:szCs w:val="24"/>
                <w:lang w:val="sr-Cyrl-RS"/>
              </w:rPr>
              <w:t>документ</w:t>
            </w:r>
            <w:r w:rsidR="00157C32" w:rsidRPr="70328D30">
              <w:rPr>
                <w:rFonts w:ascii="Times New Roman" w:hAnsi="Times New Roman"/>
                <w:sz w:val="24"/>
                <w:szCs w:val="24"/>
                <w:lang w:val="sr-Cyrl-RS"/>
              </w:rPr>
              <w:t>е</w:t>
            </w:r>
            <w:r w:rsidR="00F34F19" w:rsidRPr="70328D3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тачан назив</w:t>
            </w:r>
            <w:r w:rsidR="00157C32" w:rsidRPr="70328D3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F34F19" w:rsidRPr="70328D30">
              <w:rPr>
                <w:rFonts w:ascii="Times New Roman" w:hAnsi="Times New Roman"/>
                <w:sz w:val="24"/>
                <w:szCs w:val="24"/>
                <w:lang w:val="sr-Cyrl-RS"/>
              </w:rPr>
              <w:t>и период важења</w:t>
            </w:r>
          </w:p>
        </w:tc>
      </w:tr>
      <w:tr w:rsidR="008F6B7B" w:rsidRPr="00A67C9C" w14:paraId="184E2A04" w14:textId="77777777" w:rsidTr="70328D30">
        <w:tc>
          <w:tcPr>
            <w:tcW w:w="895" w:type="dxa"/>
          </w:tcPr>
          <w:p w14:paraId="5F1AFD42" w14:textId="0559FDD9" w:rsidR="008F6B7B" w:rsidRDefault="00C752E6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2430" w:type="dxa"/>
          </w:tcPr>
          <w:p w14:paraId="2972BB59" w14:textId="0C8BDD14" w:rsidR="008F6B7B" w:rsidRDefault="00B21905" w:rsidP="00B3237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Документи развојног планирања </w:t>
            </w:r>
            <w:r w:rsidR="002F658F">
              <w:rPr>
                <w:rFonts w:ascii="Times New Roman" w:hAnsi="Times New Roman"/>
                <w:sz w:val="24"/>
                <w:szCs w:val="24"/>
                <w:lang w:val="sr-Cyrl-RS"/>
              </w:rPr>
              <w:t>ЈЛС (</w:t>
            </w:r>
            <w:r w:rsidR="009174A9">
              <w:rPr>
                <w:rFonts w:ascii="Times New Roman" w:hAnsi="Times New Roman"/>
                <w:sz w:val="24"/>
                <w:szCs w:val="24"/>
                <w:lang w:val="sr-Cyrl-RS"/>
              </w:rPr>
              <w:t>нпр. План развоја</w:t>
            </w:r>
            <w:r w:rsidR="00CB401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ЈЛС)</w:t>
            </w:r>
            <w:r w:rsidR="009174A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5735" w:type="dxa"/>
          </w:tcPr>
          <w:p w14:paraId="318A0E2A" w14:textId="77777777" w:rsidR="008F6B7B" w:rsidRDefault="008F6B7B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8F6B7B" w:rsidRPr="00D87D2F" w14:paraId="5259CCFA" w14:textId="77777777" w:rsidTr="70328D30">
        <w:tc>
          <w:tcPr>
            <w:tcW w:w="895" w:type="dxa"/>
          </w:tcPr>
          <w:p w14:paraId="09AE9D3E" w14:textId="186623F0" w:rsidR="008F6B7B" w:rsidRDefault="00C752E6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430" w:type="dxa"/>
          </w:tcPr>
          <w:p w14:paraId="0AD3196F" w14:textId="552EC142" w:rsidR="008F6B7B" w:rsidRDefault="008549F6" w:rsidP="00B3237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Просторни план </w:t>
            </w:r>
            <w:r w:rsidR="003850E0">
              <w:rPr>
                <w:rFonts w:ascii="Times New Roman" w:hAnsi="Times New Roman"/>
                <w:sz w:val="24"/>
                <w:szCs w:val="24"/>
                <w:lang w:val="sr-Cyrl-RS"/>
              </w:rPr>
              <w:t>и/или Просторни план подручја посебне намене</w:t>
            </w:r>
          </w:p>
        </w:tc>
        <w:tc>
          <w:tcPr>
            <w:tcW w:w="5735" w:type="dxa"/>
          </w:tcPr>
          <w:p w14:paraId="5F837CDB" w14:textId="77777777" w:rsidR="008F6B7B" w:rsidRDefault="008F6B7B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8F6B7B" w:rsidRPr="00D87D2F" w14:paraId="190F5D3F" w14:textId="77777777" w:rsidTr="70328D30">
        <w:tc>
          <w:tcPr>
            <w:tcW w:w="895" w:type="dxa"/>
          </w:tcPr>
          <w:p w14:paraId="5A19707B" w14:textId="6490EBFA" w:rsidR="008F6B7B" w:rsidRDefault="00C752E6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2430" w:type="dxa"/>
          </w:tcPr>
          <w:p w14:paraId="1CFCFA79" w14:textId="26F5DA43" w:rsidR="00D723B5" w:rsidRDefault="003366FA" w:rsidP="00B3237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Урбанистички </w:t>
            </w:r>
            <w:r w:rsidR="0084433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план </w:t>
            </w:r>
            <w:r w:rsidR="00B84B3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и/или </w:t>
            </w:r>
            <w:r w:rsidR="006B5B0D">
              <w:rPr>
                <w:rFonts w:ascii="Times New Roman" w:hAnsi="Times New Roman"/>
                <w:sz w:val="24"/>
                <w:szCs w:val="24"/>
                <w:lang w:val="sr-Cyrl-RS"/>
              </w:rPr>
              <w:t>урбанистички планови нижег реда</w:t>
            </w:r>
            <w:r w:rsidR="0028022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(ПГР</w:t>
            </w:r>
            <w:r w:rsidR="0087349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ПДР)</w:t>
            </w:r>
          </w:p>
        </w:tc>
        <w:tc>
          <w:tcPr>
            <w:tcW w:w="5735" w:type="dxa"/>
          </w:tcPr>
          <w:p w14:paraId="3021BAFE" w14:textId="77777777" w:rsidR="008F6B7B" w:rsidRDefault="008F6B7B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EC3A67" w:rsidRPr="00A67C9C" w14:paraId="46745D4D" w14:textId="77777777" w:rsidTr="70328D30">
        <w:tc>
          <w:tcPr>
            <w:tcW w:w="895" w:type="dxa"/>
          </w:tcPr>
          <w:p w14:paraId="29214D65" w14:textId="53F8EA01" w:rsidR="00EC3A67" w:rsidRDefault="00EC3A67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2430" w:type="dxa"/>
          </w:tcPr>
          <w:p w14:paraId="7DA2E1E5" w14:textId="67C7B86E" w:rsidR="00EC3A67" w:rsidRDefault="00EC3A67" w:rsidP="00B3237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Сепарат</w:t>
            </w:r>
            <w:r w:rsidR="0084072F">
              <w:rPr>
                <w:rFonts w:ascii="Times New Roman" w:hAnsi="Times New Roman"/>
                <w:sz w:val="24"/>
                <w:szCs w:val="24"/>
                <w:lang w:val="sr-Cyrl-R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и</w:t>
            </w:r>
          </w:p>
        </w:tc>
        <w:tc>
          <w:tcPr>
            <w:tcW w:w="5735" w:type="dxa"/>
          </w:tcPr>
          <w:p w14:paraId="6CC115F6" w14:textId="77777777" w:rsidR="00EC3A67" w:rsidRDefault="00EC3A67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8F6B7B" w:rsidRPr="00D87D2F" w14:paraId="70309137" w14:textId="77777777" w:rsidTr="70328D30">
        <w:tc>
          <w:tcPr>
            <w:tcW w:w="895" w:type="dxa"/>
          </w:tcPr>
          <w:p w14:paraId="7D78EB7C" w14:textId="45E40D17" w:rsidR="008F6B7B" w:rsidRDefault="00EC3A67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5</w:t>
            </w:r>
            <w:r w:rsidR="00C752E6">
              <w:rPr>
                <w:rFonts w:ascii="Times New Roman" w:hAnsi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430" w:type="dxa"/>
          </w:tcPr>
          <w:p w14:paraId="22EEFDB1" w14:textId="5E5CFB6E" w:rsidR="008F6B7B" w:rsidRDefault="009B3282" w:rsidP="00B3237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Локална стратегија </w:t>
            </w:r>
            <w:r w:rsidR="002D0F79">
              <w:rPr>
                <w:rFonts w:ascii="Times New Roman" w:hAnsi="Times New Roman"/>
                <w:sz w:val="24"/>
                <w:szCs w:val="24"/>
                <w:lang w:val="sr-Cyrl-RS"/>
              </w:rPr>
              <w:t>од</w:t>
            </w:r>
            <w:r w:rsidR="004306A9">
              <w:rPr>
                <w:rFonts w:ascii="Times New Roman" w:hAnsi="Times New Roman"/>
                <w:sz w:val="24"/>
                <w:szCs w:val="24"/>
                <w:lang w:val="sr-Cyrl-RS"/>
              </w:rPr>
              <w:t>р</w:t>
            </w:r>
            <w:r w:rsidR="002D0F79">
              <w:rPr>
                <w:rFonts w:ascii="Times New Roman" w:hAnsi="Times New Roman"/>
                <w:sz w:val="24"/>
                <w:szCs w:val="24"/>
                <w:lang w:val="sr-Cyrl-RS"/>
              </w:rPr>
              <w:t>живог урбаног развоја</w:t>
            </w:r>
          </w:p>
        </w:tc>
        <w:tc>
          <w:tcPr>
            <w:tcW w:w="5735" w:type="dxa"/>
          </w:tcPr>
          <w:p w14:paraId="45873CB4" w14:textId="77777777" w:rsidR="008F6B7B" w:rsidRDefault="008F6B7B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895788" w:rsidRPr="00D87D2F" w14:paraId="37DEFF34" w14:textId="77777777" w:rsidTr="70328D30">
        <w:tc>
          <w:tcPr>
            <w:tcW w:w="895" w:type="dxa"/>
          </w:tcPr>
          <w:p w14:paraId="4C882593" w14:textId="41FDD241" w:rsidR="00895788" w:rsidRDefault="00895788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2430" w:type="dxa"/>
          </w:tcPr>
          <w:p w14:paraId="1E164368" w14:textId="1CF5A8FD" w:rsidR="00895788" w:rsidRDefault="00751507" w:rsidP="00B3237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Остали плански документи и документи јавних политика у области просторног и урбанистичког плнирања</w:t>
            </w:r>
          </w:p>
        </w:tc>
        <w:tc>
          <w:tcPr>
            <w:tcW w:w="5735" w:type="dxa"/>
          </w:tcPr>
          <w:p w14:paraId="5724BFCD" w14:textId="77777777" w:rsidR="00895788" w:rsidRDefault="00895788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C81625" w:rsidRPr="00D87D2F" w14:paraId="4E59BC44" w14:textId="77777777" w:rsidTr="70328D30">
        <w:tc>
          <w:tcPr>
            <w:tcW w:w="895" w:type="dxa"/>
          </w:tcPr>
          <w:p w14:paraId="44D398F5" w14:textId="3745F174" w:rsidR="00C81625" w:rsidRDefault="00F40E7E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7</w:t>
            </w:r>
            <w:r w:rsidR="002D0F7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. </w:t>
            </w:r>
          </w:p>
        </w:tc>
        <w:tc>
          <w:tcPr>
            <w:tcW w:w="2430" w:type="dxa"/>
          </w:tcPr>
          <w:p w14:paraId="049FCE77" w14:textId="0023D8A1" w:rsidR="00C81625" w:rsidRDefault="00751507" w:rsidP="00B3237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Акциони план за одрживу енергију и климу (</w:t>
            </w:r>
            <w:r w:rsidRPr="00812B72">
              <w:rPr>
                <w:rFonts w:ascii="Times New Roman" w:hAnsi="Times New Roman"/>
                <w:sz w:val="24"/>
                <w:szCs w:val="24"/>
                <w:lang w:val="en-US"/>
              </w:rPr>
              <w:t>SECAP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5735" w:type="dxa"/>
          </w:tcPr>
          <w:p w14:paraId="01C06E72" w14:textId="77777777" w:rsidR="00C81625" w:rsidRDefault="00C81625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F40E7E" w:rsidRPr="00D87D2F" w14:paraId="24B8AD26" w14:textId="77777777" w:rsidTr="70328D30">
        <w:tc>
          <w:tcPr>
            <w:tcW w:w="895" w:type="dxa"/>
          </w:tcPr>
          <w:p w14:paraId="47EB9B44" w14:textId="77EB69E7" w:rsidR="00F40E7E" w:rsidRDefault="00F40E7E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2430" w:type="dxa"/>
          </w:tcPr>
          <w:p w14:paraId="34B06D53" w14:textId="12F828A8" w:rsidR="00F40E7E" w:rsidRDefault="00C2150C" w:rsidP="00B3237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Остали плански документи и документи јавних политика у области климе и прилагођавања </w:t>
            </w:r>
            <w:r w:rsidR="00AD433B">
              <w:rPr>
                <w:rFonts w:ascii="Times New Roman" w:hAnsi="Times New Roman"/>
                <w:sz w:val="24"/>
                <w:szCs w:val="24"/>
                <w:lang w:val="sr-Cyrl-RS"/>
              </w:rPr>
              <w:t>климатским променама</w:t>
            </w:r>
          </w:p>
        </w:tc>
        <w:tc>
          <w:tcPr>
            <w:tcW w:w="5735" w:type="dxa"/>
          </w:tcPr>
          <w:p w14:paraId="6F5ED906" w14:textId="77777777" w:rsidR="00F40E7E" w:rsidRDefault="00F40E7E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F40E7E" w:rsidRPr="00D87D2F" w14:paraId="0AA9836B" w14:textId="77777777" w:rsidTr="70328D30">
        <w:tc>
          <w:tcPr>
            <w:tcW w:w="895" w:type="dxa"/>
          </w:tcPr>
          <w:p w14:paraId="53B62FE0" w14:textId="08B44C6D" w:rsidR="00F40E7E" w:rsidRDefault="00013492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2430" w:type="dxa"/>
          </w:tcPr>
          <w:p w14:paraId="0F5775C0" w14:textId="6AB2C249" w:rsidR="00F40E7E" w:rsidRDefault="00013492" w:rsidP="00B3237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Потреба за </w:t>
            </w:r>
            <w:r w:rsidR="00305B96">
              <w:rPr>
                <w:rFonts w:ascii="Times New Roman" w:hAnsi="Times New Roman"/>
                <w:sz w:val="24"/>
                <w:szCs w:val="24"/>
                <w:lang w:val="sr-Cyrl-RS"/>
              </w:rPr>
              <w:t>израдом/допуном</w:t>
            </w:r>
            <w:r w:rsidR="00FC7E53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једног од </w:t>
            </w:r>
            <w:r w:rsidR="006004B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горе поменутих планских документа </w:t>
            </w:r>
            <w:r w:rsidR="00C41C32">
              <w:rPr>
                <w:rFonts w:ascii="Times New Roman" w:hAnsi="Times New Roman"/>
                <w:sz w:val="24"/>
                <w:szCs w:val="24"/>
                <w:lang w:val="sr-Cyrl-RS"/>
              </w:rPr>
              <w:t>и/или</w:t>
            </w:r>
            <w:r w:rsidR="00812B7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812B72"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докумената</w:t>
            </w:r>
            <w:r w:rsidR="00C41C3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јавних политика</w:t>
            </w:r>
          </w:p>
        </w:tc>
        <w:tc>
          <w:tcPr>
            <w:tcW w:w="5735" w:type="dxa"/>
          </w:tcPr>
          <w:p w14:paraId="294D0445" w14:textId="77777777" w:rsidR="00F40E7E" w:rsidRDefault="00F40E7E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4DA60B7" w14:textId="77777777" w:rsidR="00FD0867" w:rsidRDefault="00FD0867" w:rsidP="0033738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430"/>
        <w:gridCol w:w="5735"/>
      </w:tblGrid>
      <w:tr w:rsidR="00E21285" w:rsidRPr="00D87D2F" w14:paraId="423A77EC" w14:textId="77777777" w:rsidTr="00870DF1">
        <w:tc>
          <w:tcPr>
            <w:tcW w:w="895" w:type="dxa"/>
          </w:tcPr>
          <w:p w14:paraId="4D8440E6" w14:textId="77777777" w:rsidR="00E21285" w:rsidRDefault="00E21285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165" w:type="dxa"/>
            <w:gridSpan w:val="2"/>
          </w:tcPr>
          <w:p w14:paraId="65BA96DD" w14:textId="5618E60A" w:rsidR="00E21285" w:rsidRPr="00962D2F" w:rsidRDefault="00E21285" w:rsidP="00870D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62D2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="00FE469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62D2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КАПАЦИТЕТИ </w:t>
            </w:r>
            <w:r w:rsidR="0021614C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ЈЕДИНИЦИ ЛОКАЛНЕ САМОУПРАВЕ</w:t>
            </w:r>
            <w:r w:rsidR="0058225C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У </w:t>
            </w:r>
            <w:r w:rsidR="00B866DB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ПРИМЕНИ ИНТЕГРАЛНОГ УРБАНОГ РАЗВОЈА</w:t>
            </w:r>
          </w:p>
        </w:tc>
      </w:tr>
      <w:tr w:rsidR="000D2D94" w:rsidRPr="00D87D2F" w14:paraId="7EBEE543" w14:textId="77777777" w:rsidTr="00870DF1">
        <w:tc>
          <w:tcPr>
            <w:tcW w:w="895" w:type="dxa"/>
          </w:tcPr>
          <w:p w14:paraId="74E81152" w14:textId="77777777" w:rsidR="000D2D94" w:rsidRDefault="000D2D94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165" w:type="dxa"/>
            <w:gridSpan w:val="2"/>
          </w:tcPr>
          <w:p w14:paraId="05ED616A" w14:textId="7B9D29B3" w:rsidR="000D2D94" w:rsidRPr="000D2D94" w:rsidRDefault="000D2D94" w:rsidP="000D2D94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Наведите </w:t>
            </w:r>
            <w:r w:rsidR="002D2F4E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како је у јединици лок</w:t>
            </w:r>
            <w:r w:rsidR="008C3689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а</w:t>
            </w:r>
            <w:r w:rsidR="002D2F4E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лне самоуправе </w:t>
            </w:r>
            <w:r w:rsidR="00301DF2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организована област </w:t>
            </w:r>
            <w:r w:rsidR="006D4742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урбанизма/</w:t>
            </w:r>
            <w:r w:rsidR="00454B6D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урбаног планирања и развоја</w:t>
            </w:r>
          </w:p>
        </w:tc>
      </w:tr>
      <w:tr w:rsidR="00E21285" w:rsidRPr="00D87D2F" w14:paraId="2AA9CFAE" w14:textId="77777777" w:rsidTr="00870DF1">
        <w:tc>
          <w:tcPr>
            <w:tcW w:w="895" w:type="dxa"/>
          </w:tcPr>
          <w:p w14:paraId="58177831" w14:textId="712082B3" w:rsidR="00E21285" w:rsidRDefault="00A65A9B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2430" w:type="dxa"/>
          </w:tcPr>
          <w:p w14:paraId="176AD961" w14:textId="78890C91" w:rsidR="00E21285" w:rsidRDefault="000D61C2" w:rsidP="0003519A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Организациона јединица/одељење</w:t>
            </w:r>
            <w:r w:rsidR="0003519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број запослених</w:t>
            </w:r>
          </w:p>
        </w:tc>
        <w:tc>
          <w:tcPr>
            <w:tcW w:w="5735" w:type="dxa"/>
          </w:tcPr>
          <w:p w14:paraId="79220F17" w14:textId="77777777" w:rsidR="00E21285" w:rsidRDefault="00E21285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E21285" w:rsidRPr="00D87D2F" w14:paraId="259BE9E7" w14:textId="77777777" w:rsidTr="00870DF1">
        <w:tc>
          <w:tcPr>
            <w:tcW w:w="895" w:type="dxa"/>
          </w:tcPr>
          <w:p w14:paraId="4F911675" w14:textId="02593F52" w:rsidR="00E21285" w:rsidRDefault="000D61C2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430" w:type="dxa"/>
          </w:tcPr>
          <w:p w14:paraId="0C1774F4" w14:textId="63925E79" w:rsidR="00E21285" w:rsidRDefault="000D61C2" w:rsidP="0003519A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Јавна предузећа</w:t>
            </w:r>
            <w:r w:rsidR="0003519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број запослених</w:t>
            </w:r>
          </w:p>
        </w:tc>
        <w:tc>
          <w:tcPr>
            <w:tcW w:w="5735" w:type="dxa"/>
          </w:tcPr>
          <w:p w14:paraId="7AEE5E13" w14:textId="77777777" w:rsidR="00E21285" w:rsidRDefault="00E21285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E80C8D" w:rsidRPr="00D87D2F" w14:paraId="3D655B64" w14:textId="77777777" w:rsidTr="00B002A8">
        <w:tc>
          <w:tcPr>
            <w:tcW w:w="895" w:type="dxa"/>
          </w:tcPr>
          <w:p w14:paraId="69690514" w14:textId="230708AC" w:rsidR="00E80C8D" w:rsidRDefault="007B6160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8165" w:type="dxa"/>
            <w:gridSpan w:val="2"/>
          </w:tcPr>
          <w:p w14:paraId="456D99E7" w14:textId="77777777" w:rsidR="00E80C8D" w:rsidRDefault="00E80C8D" w:rsidP="001C2FB9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Опишите како у јединици локалне самоуправе примењујете </w:t>
            </w:r>
            <w:r w:rsidR="00D45C3C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међусекторску сарадњу у области </w:t>
            </w:r>
            <w:r w:rsidR="004A411E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интегралног </w:t>
            </w:r>
            <w:r w:rsidR="00D45C3C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урбаног развоја</w:t>
            </w:r>
          </w:p>
          <w:p w14:paraId="198D51BD" w14:textId="77777777" w:rsidR="007F6A72" w:rsidRDefault="007F6A72" w:rsidP="001C2FB9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536AA5BE" w14:textId="6A7C97E2" w:rsidR="007F6A72" w:rsidRPr="007F6A72" w:rsidRDefault="007F6A72" w:rsidP="001C2FB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Посебно </w:t>
            </w:r>
            <w:r w:rsidR="00171C86">
              <w:rPr>
                <w:rFonts w:ascii="Times New Roman" w:hAnsi="Times New Roman"/>
                <w:sz w:val="24"/>
                <w:szCs w:val="24"/>
                <w:lang w:val="sr-Cyrl-RS"/>
              </w:rPr>
              <w:t>опишите</w:t>
            </w:r>
            <w:r w:rsidR="007657E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међусекторску сарадњу </w:t>
            </w:r>
            <w:r w:rsidR="00171C86">
              <w:rPr>
                <w:rFonts w:ascii="Times New Roman" w:hAnsi="Times New Roman"/>
                <w:sz w:val="24"/>
                <w:szCs w:val="24"/>
                <w:lang w:val="sr-Cyrl-RS"/>
              </w:rPr>
              <w:t>и</w:t>
            </w:r>
            <w:r w:rsidR="00362F79">
              <w:rPr>
                <w:rFonts w:ascii="Times New Roman" w:hAnsi="Times New Roman"/>
                <w:sz w:val="24"/>
                <w:szCs w:val="24"/>
                <w:lang w:val="sr-Cyrl-RS"/>
              </w:rPr>
              <w:t>з</w:t>
            </w:r>
            <w:r w:rsidR="00171C86">
              <w:rPr>
                <w:rFonts w:ascii="Times New Roman" w:hAnsi="Times New Roman"/>
                <w:sz w:val="24"/>
                <w:szCs w:val="24"/>
                <w:lang w:val="sr-Cyrl-RS"/>
              </w:rPr>
              <w:t>међу</w:t>
            </w:r>
            <w:r w:rsidR="007657E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области </w:t>
            </w:r>
            <w:r w:rsidR="00362F7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урбанизма и </w:t>
            </w:r>
            <w:r w:rsidR="007657E5">
              <w:rPr>
                <w:rFonts w:ascii="Times New Roman" w:hAnsi="Times New Roman"/>
                <w:sz w:val="24"/>
                <w:szCs w:val="24"/>
                <w:lang w:val="sr-Cyrl-RS"/>
              </w:rPr>
              <w:t>заштите животне средине</w:t>
            </w:r>
          </w:p>
        </w:tc>
      </w:tr>
      <w:tr w:rsidR="003879EA" w:rsidRPr="00D87D2F" w14:paraId="41B9AADD" w14:textId="77777777" w:rsidTr="007420F1">
        <w:tc>
          <w:tcPr>
            <w:tcW w:w="895" w:type="dxa"/>
          </w:tcPr>
          <w:p w14:paraId="746FDE59" w14:textId="77777777" w:rsidR="003879EA" w:rsidRDefault="003879EA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165" w:type="dxa"/>
            <w:gridSpan w:val="2"/>
          </w:tcPr>
          <w:p w14:paraId="00D3C2AA" w14:textId="77777777" w:rsidR="003879EA" w:rsidRDefault="003879EA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6DF9A0C" w14:textId="77777777" w:rsidR="003879EA" w:rsidRDefault="003879EA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CED96A8" w14:textId="77777777" w:rsidR="003879EA" w:rsidRDefault="003879EA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7B6160" w:rsidRPr="00D87D2F" w14:paraId="0BE48CCF" w14:textId="77777777" w:rsidTr="007420F1">
        <w:tc>
          <w:tcPr>
            <w:tcW w:w="895" w:type="dxa"/>
          </w:tcPr>
          <w:p w14:paraId="30393589" w14:textId="22F25948" w:rsidR="007B6160" w:rsidRDefault="007B6160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8165" w:type="dxa"/>
            <w:gridSpan w:val="2"/>
          </w:tcPr>
          <w:p w14:paraId="1DC78FCE" w14:textId="301CA436" w:rsidR="007B6160" w:rsidRDefault="004B5FA3" w:rsidP="00D01EEC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Опишите како у јединици локалне самоуправе примењујете </w:t>
            </w:r>
            <w:r w:rsidR="00A1238E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учешће јавности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у области интегралног урбаног развоја</w:t>
            </w:r>
          </w:p>
        </w:tc>
      </w:tr>
      <w:tr w:rsidR="007B6160" w:rsidRPr="00D87D2F" w14:paraId="662442B6" w14:textId="77777777" w:rsidTr="007420F1">
        <w:tc>
          <w:tcPr>
            <w:tcW w:w="895" w:type="dxa"/>
          </w:tcPr>
          <w:p w14:paraId="0489AA71" w14:textId="77777777" w:rsidR="007B6160" w:rsidRDefault="007B6160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165" w:type="dxa"/>
            <w:gridSpan w:val="2"/>
          </w:tcPr>
          <w:p w14:paraId="04277C73" w14:textId="77777777" w:rsidR="007B6160" w:rsidRPr="002F28E7" w:rsidRDefault="007B6160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305C75E9" w14:textId="77777777" w:rsidR="007207E7" w:rsidRPr="002F28E7" w:rsidRDefault="007207E7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4EC7D614" w14:textId="77777777" w:rsidR="00862B40" w:rsidRDefault="00862B40" w:rsidP="0033738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430"/>
        <w:gridCol w:w="5735"/>
      </w:tblGrid>
      <w:tr w:rsidR="0021614C" w:rsidRPr="00D87D2F" w14:paraId="72C27A33" w14:textId="77777777" w:rsidTr="66EA35F8">
        <w:tc>
          <w:tcPr>
            <w:tcW w:w="895" w:type="dxa"/>
          </w:tcPr>
          <w:p w14:paraId="0E9BD8F2" w14:textId="77777777" w:rsidR="0021614C" w:rsidRDefault="0021614C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165" w:type="dxa"/>
            <w:gridSpan w:val="2"/>
          </w:tcPr>
          <w:p w14:paraId="0BDE85DF" w14:textId="4159F405" w:rsidR="0021614C" w:rsidRPr="00962D2F" w:rsidRDefault="0021614C" w:rsidP="00870D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62D2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="00FE469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962D2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473870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ПОТРЕБЕ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ИСКУСТВА ЈЛС НА </w:t>
            </w:r>
            <w:r w:rsidR="00A052C3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ПРИЛАГОЂАВАЊЕ ИЗМЕЊЕНИМ КЛИМАТСКИМ УСЛОВИМА</w:t>
            </w:r>
          </w:p>
        </w:tc>
      </w:tr>
      <w:tr w:rsidR="00AC7F6B" w:rsidRPr="00D87D2F" w14:paraId="267FECE9" w14:textId="77777777" w:rsidTr="66EA35F8">
        <w:tc>
          <w:tcPr>
            <w:tcW w:w="895" w:type="dxa"/>
          </w:tcPr>
          <w:p w14:paraId="6E732B6E" w14:textId="555A7007" w:rsidR="00AC7F6B" w:rsidRDefault="00420EC8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8165" w:type="dxa"/>
            <w:gridSpan w:val="2"/>
          </w:tcPr>
          <w:p w14:paraId="5356080E" w14:textId="57F3E60E" w:rsidR="00AC7F6B" w:rsidRPr="006A4847" w:rsidRDefault="006A4847" w:rsidP="00AC7F6B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Наведите </w:t>
            </w:r>
            <w:r w:rsidR="00EE2C9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потребе</w:t>
            </w:r>
            <w:r w:rsidR="00DA73C2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384DA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јединице локалне самоуправе </w:t>
            </w:r>
            <w:r w:rsidR="00492DB3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узроковане </w:t>
            </w:r>
            <w:r w:rsidR="005211D0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промењеним </w:t>
            </w:r>
            <w:r w:rsidR="00A60D3A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климатским </w:t>
            </w:r>
            <w:r w:rsidR="005211D0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условима </w:t>
            </w:r>
            <w:r w:rsidR="004E691A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и </w:t>
            </w:r>
            <w:r w:rsidR="00113E5C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идејне предлоге за њихово решавање </w:t>
            </w:r>
            <w:r w:rsidR="00492DB3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A60D3A" w:rsidRPr="00D87D2F" w14:paraId="142B5669" w14:textId="77777777" w:rsidTr="66EA35F8">
        <w:tc>
          <w:tcPr>
            <w:tcW w:w="895" w:type="dxa"/>
          </w:tcPr>
          <w:p w14:paraId="29D6ED97" w14:textId="77777777" w:rsidR="00A60D3A" w:rsidRDefault="00A60D3A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165" w:type="dxa"/>
            <w:gridSpan w:val="2"/>
          </w:tcPr>
          <w:p w14:paraId="72F8DFFE" w14:textId="77777777" w:rsidR="00A60D3A" w:rsidRDefault="00A60D3A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2BDBDE9" w14:textId="77777777" w:rsidR="00A60D3A" w:rsidRDefault="00A60D3A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2F28E7" w:rsidRPr="00D87D2F" w14:paraId="48D64BB4" w14:textId="77777777" w:rsidTr="66EA35F8">
        <w:tc>
          <w:tcPr>
            <w:tcW w:w="895" w:type="dxa"/>
          </w:tcPr>
          <w:p w14:paraId="6B8DC97F" w14:textId="3B111719" w:rsidR="002F28E7" w:rsidRDefault="00645DB6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8165" w:type="dxa"/>
            <w:gridSpan w:val="2"/>
          </w:tcPr>
          <w:p w14:paraId="46034C00" w14:textId="77777777" w:rsidR="002F28E7" w:rsidRDefault="00D522B0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Опишите </w:t>
            </w:r>
            <w:r w:rsidR="004266D1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изложеност јединице локалне </w:t>
            </w:r>
            <w:r w:rsidR="004E034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самоуправе ризицима климатских промена </w:t>
            </w:r>
            <w:r w:rsidR="00D04CE7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 </w:t>
            </w:r>
            <w:r w:rsidR="002336FE">
              <w:rPr>
                <w:rFonts w:ascii="Times New Roman" w:hAnsi="Times New Roman"/>
                <w:sz w:val="24"/>
                <w:szCs w:val="24"/>
                <w:lang w:val="sr-Cyrl-RS"/>
              </w:rPr>
              <w:t>елементарних непогода</w:t>
            </w:r>
            <w:r w:rsidR="00E32483" w:rsidRPr="002F42AD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. </w:t>
            </w:r>
          </w:p>
          <w:p w14:paraId="3977ED45" w14:textId="1A3BDD24" w:rsidR="0082467D" w:rsidRPr="0082467D" w:rsidRDefault="002F42AD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</w:t>
            </w:r>
            <w:r w:rsidRPr="002F42AD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аведите и приложите релевантне податке, анализе и студије које доказују изложеност ЈЛС ризицима климатских промена и елементарних непогода. </w:t>
            </w:r>
          </w:p>
        </w:tc>
      </w:tr>
      <w:tr w:rsidR="00645DB6" w:rsidRPr="00D87D2F" w14:paraId="674860EE" w14:textId="77777777" w:rsidTr="66EA35F8">
        <w:tc>
          <w:tcPr>
            <w:tcW w:w="895" w:type="dxa"/>
          </w:tcPr>
          <w:p w14:paraId="0EB4FB76" w14:textId="77777777" w:rsidR="00645DB6" w:rsidRDefault="00645DB6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165" w:type="dxa"/>
            <w:gridSpan w:val="2"/>
          </w:tcPr>
          <w:p w14:paraId="4FB94EE8" w14:textId="77777777" w:rsidR="00645DB6" w:rsidRDefault="00645DB6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01F9949" w14:textId="77777777" w:rsidR="002F42AD" w:rsidRDefault="002F42AD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645DB6" w:rsidRPr="00D87D2F" w14:paraId="7D5E3D72" w14:textId="77777777" w:rsidTr="66EA35F8">
        <w:tc>
          <w:tcPr>
            <w:tcW w:w="895" w:type="dxa"/>
          </w:tcPr>
          <w:p w14:paraId="091F8100" w14:textId="09C66DD5" w:rsidR="00645DB6" w:rsidRDefault="0018016E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8165" w:type="dxa"/>
            <w:gridSpan w:val="2"/>
          </w:tcPr>
          <w:p w14:paraId="18A497BF" w14:textId="20195B90" w:rsidR="00645DB6" w:rsidRPr="006F0B68" w:rsidRDefault="00B76D9E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Наведите и</w:t>
            </w:r>
            <w:r w:rsidR="00AB0D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скуства јединице локалне самоуправе у спровођењу пројеката </w:t>
            </w:r>
            <w:r w:rsidR="00C67ED3" w:rsidRPr="000D41C5">
              <w:rPr>
                <w:rFonts w:ascii="Times New Roman" w:hAnsi="Times New Roman"/>
                <w:sz w:val="24"/>
                <w:szCs w:val="24"/>
                <w:lang w:val="sr-Cyrl-RS"/>
              </w:rPr>
              <w:t>инвестирања у јавну инфраструктуру</w:t>
            </w:r>
            <w:r w:rsidR="003A598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са </w:t>
            </w:r>
            <w:r w:rsidR="006F0B68">
              <w:rPr>
                <w:rFonts w:ascii="Times New Roman" w:hAnsi="Times New Roman"/>
                <w:sz w:val="24"/>
                <w:szCs w:val="24"/>
                <w:lang w:val="sr-Cyrl-RS"/>
              </w:rPr>
              <w:t>међународним финансијским институцијама</w:t>
            </w:r>
            <w:r w:rsidR="008306E3">
              <w:rPr>
                <w:rFonts w:ascii="Times New Roman" w:hAnsi="Times New Roman"/>
                <w:sz w:val="24"/>
                <w:szCs w:val="24"/>
                <w:lang w:val="sr-Cyrl-RS"/>
              </w:rPr>
              <w:t>, као на пример, Немачка развојна банка (</w:t>
            </w:r>
            <w:proofErr w:type="spellStart"/>
            <w:r w:rsidR="007A63E9" w:rsidRPr="00523A8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KfW</w:t>
            </w:r>
            <w:proofErr w:type="spellEnd"/>
            <w:r w:rsidR="008306E3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), </w:t>
            </w:r>
            <w:r w:rsidR="004F2DB6">
              <w:rPr>
                <w:rFonts w:ascii="Times New Roman" w:hAnsi="Times New Roman"/>
                <w:sz w:val="24"/>
                <w:szCs w:val="24"/>
                <w:lang w:val="sr-Cyrl-RS"/>
              </w:rPr>
              <w:t>Светска банка</w:t>
            </w:r>
            <w:r w:rsidR="007A63E9" w:rsidRPr="002F42AD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</w:t>
            </w:r>
            <w:r w:rsidR="007A63E9" w:rsidRPr="00523A8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WB</w:t>
            </w:r>
            <w:r w:rsidR="007A63E9" w:rsidRPr="002F42AD">
              <w:rPr>
                <w:rFonts w:ascii="Times New Roman" w:hAnsi="Times New Roman"/>
                <w:sz w:val="24"/>
                <w:szCs w:val="24"/>
                <w:lang w:val="sr-Cyrl-RS"/>
              </w:rPr>
              <w:t>)</w:t>
            </w:r>
            <w:r w:rsidR="004F2DB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, </w:t>
            </w:r>
            <w:r w:rsidR="00440EF7">
              <w:rPr>
                <w:rFonts w:ascii="Times New Roman" w:hAnsi="Times New Roman"/>
                <w:sz w:val="24"/>
                <w:szCs w:val="24"/>
                <w:lang w:val="sr-Cyrl-RS"/>
              </w:rPr>
              <w:t>Европска банка за обнову и развој (</w:t>
            </w:r>
            <w:r w:rsidR="008C7D95" w:rsidRPr="00523A8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EBRD</w:t>
            </w:r>
            <w:r w:rsidR="00440EF7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), </w:t>
            </w:r>
            <w:r w:rsidR="00A27956">
              <w:rPr>
                <w:rFonts w:ascii="Times New Roman" w:hAnsi="Times New Roman"/>
                <w:sz w:val="24"/>
                <w:szCs w:val="24"/>
                <w:lang w:val="sr-Cyrl-RS"/>
              </w:rPr>
              <w:t>Европска Инв</w:t>
            </w:r>
            <w:r w:rsidR="0026450C">
              <w:rPr>
                <w:rFonts w:ascii="Times New Roman" w:hAnsi="Times New Roman"/>
                <w:sz w:val="24"/>
                <w:szCs w:val="24"/>
                <w:lang w:val="sr-Cyrl-RS"/>
              </w:rPr>
              <w:t>естициона банка (</w:t>
            </w:r>
            <w:r w:rsidR="0026450C" w:rsidRPr="00523A8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EIB</w:t>
            </w:r>
            <w:r w:rsidR="0026450C" w:rsidRPr="0026450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), </w:t>
            </w:r>
            <w:r w:rsidR="00D73C27">
              <w:rPr>
                <w:rFonts w:ascii="Times New Roman" w:hAnsi="Times New Roman"/>
                <w:sz w:val="24"/>
                <w:szCs w:val="24"/>
                <w:lang w:val="sr-Cyrl-RS"/>
              </w:rPr>
              <w:t>итд.</w:t>
            </w:r>
          </w:p>
        </w:tc>
      </w:tr>
      <w:tr w:rsidR="00645DB6" w:rsidRPr="00D87D2F" w14:paraId="7F3E4AF2" w14:textId="77777777" w:rsidTr="66EA35F8">
        <w:tc>
          <w:tcPr>
            <w:tcW w:w="895" w:type="dxa"/>
          </w:tcPr>
          <w:p w14:paraId="4E2FAF00" w14:textId="77777777" w:rsidR="00645DB6" w:rsidRDefault="00645DB6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165" w:type="dxa"/>
            <w:gridSpan w:val="2"/>
          </w:tcPr>
          <w:p w14:paraId="149F0436" w14:textId="77777777" w:rsidR="00645DB6" w:rsidRDefault="00645DB6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65969D8" w14:textId="77777777" w:rsidR="002F42AD" w:rsidRDefault="002F42AD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36601" w:rsidRPr="00D87D2F" w14:paraId="24D27749" w14:textId="77777777" w:rsidTr="66EA35F8">
        <w:tc>
          <w:tcPr>
            <w:tcW w:w="895" w:type="dxa"/>
          </w:tcPr>
          <w:p w14:paraId="5D9EA78D" w14:textId="0E03C9A5" w:rsidR="00936601" w:rsidRDefault="002F42AD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  <w:r w:rsidR="00420EC8">
              <w:rPr>
                <w:rFonts w:ascii="Times New Roman" w:hAnsi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8165" w:type="dxa"/>
            <w:gridSpan w:val="2"/>
          </w:tcPr>
          <w:p w14:paraId="0D991712" w14:textId="2097CD43" w:rsidR="00936601" w:rsidRPr="007376B5" w:rsidRDefault="00936601" w:rsidP="66EA35F8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66EA35F8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Наведите </w:t>
            </w:r>
            <w:r w:rsidR="00170571" w:rsidRPr="66EA35F8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r-Cyrl-RS"/>
              </w:rPr>
              <w:t xml:space="preserve">све </w:t>
            </w:r>
            <w:r w:rsidRPr="66EA35F8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r-Cyrl-RS"/>
              </w:rPr>
              <w:t>пројекте</w:t>
            </w:r>
            <w:r w:rsidRPr="66EA35F8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251F02" w:rsidRPr="66EA35F8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од посебног значаја за јединицу локалне самоуправе</w:t>
            </w:r>
            <w:r w:rsidR="000D541C" w:rsidRPr="66EA35F8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а који </w:t>
            </w:r>
            <w:r w:rsidR="00F70078" w:rsidRPr="66EA35F8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одговарају на </w:t>
            </w:r>
            <w:r w:rsidR="004944AE" w:rsidRPr="66EA35F8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прилагођавање измењеним </w:t>
            </w:r>
            <w:r w:rsidR="00321602" w:rsidRPr="66EA35F8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климатским условима</w:t>
            </w:r>
          </w:p>
          <w:p w14:paraId="568D25B5" w14:textId="77777777" w:rsidR="00321602" w:rsidRDefault="00321602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EB33902" w14:textId="598395B5" w:rsidR="00321602" w:rsidRPr="00AA0DD8" w:rsidRDefault="00321602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 xml:space="preserve">Пројекти </w:t>
            </w:r>
            <w:r w:rsidR="008E448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од посебног значаја </w:t>
            </w:r>
            <w:r w:rsidR="00B611A7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за јединицу локалне самоуправе </w:t>
            </w:r>
            <w:r w:rsidR="0027711C">
              <w:rPr>
                <w:rFonts w:ascii="Times New Roman" w:hAnsi="Times New Roman"/>
                <w:sz w:val="24"/>
                <w:szCs w:val="24"/>
                <w:lang w:val="sr-Cyrl-RS"/>
              </w:rPr>
              <w:t>морају бити у складу са неким од стратешких</w:t>
            </w:r>
            <w:r w:rsidR="00D35D17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планских докумената на националном, регионалном и локалном нивоу</w:t>
            </w:r>
            <w:r w:rsidR="00AA0DD8" w:rsidRPr="00AA0DD8">
              <w:rPr>
                <w:rFonts w:ascii="Times New Roman" w:hAnsi="Times New Roman"/>
                <w:sz w:val="24"/>
                <w:szCs w:val="24"/>
                <w:lang w:val="sr-Cyrl-RS"/>
              </w:rPr>
              <w:t>.</w:t>
            </w:r>
          </w:p>
          <w:p w14:paraId="3DF2C092" w14:textId="77777777" w:rsidR="00936601" w:rsidRDefault="00936601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21614C" w:rsidRPr="00D87D2F" w14:paraId="0612C5AE" w14:textId="77777777" w:rsidTr="66EA35F8">
        <w:tc>
          <w:tcPr>
            <w:tcW w:w="895" w:type="dxa"/>
          </w:tcPr>
          <w:p w14:paraId="3936E19E" w14:textId="77777777" w:rsidR="0021614C" w:rsidRDefault="0021614C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097A49C9" w14:textId="58E97967" w:rsidR="0021614C" w:rsidRDefault="000A65C1" w:rsidP="00D27B5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Усклађеност </w:t>
            </w:r>
            <w:r w:rsidR="00183607">
              <w:rPr>
                <w:rFonts w:ascii="Times New Roman" w:hAnsi="Times New Roman"/>
                <w:sz w:val="24"/>
                <w:szCs w:val="24"/>
                <w:lang w:val="sr-Cyrl-RS"/>
              </w:rPr>
              <w:t>са стратешким и планским документима</w:t>
            </w:r>
          </w:p>
        </w:tc>
        <w:tc>
          <w:tcPr>
            <w:tcW w:w="5735" w:type="dxa"/>
          </w:tcPr>
          <w:p w14:paraId="336D6043" w14:textId="77777777" w:rsidR="0021614C" w:rsidRDefault="0021614C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21614C" w:rsidRPr="00D87D2F" w14:paraId="13E5CDA3" w14:textId="77777777" w:rsidTr="66EA35F8">
        <w:tc>
          <w:tcPr>
            <w:tcW w:w="895" w:type="dxa"/>
          </w:tcPr>
          <w:p w14:paraId="193667CD" w14:textId="77777777" w:rsidR="0021614C" w:rsidRDefault="0021614C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5738D0CE" w14:textId="48885339" w:rsidR="0021614C" w:rsidRDefault="00EC3298" w:rsidP="00EC3298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Спремност пројек</w:t>
            </w:r>
            <w:r w:rsidR="004A2F4C">
              <w:rPr>
                <w:rFonts w:ascii="Times New Roman" w:hAnsi="Times New Roman"/>
                <w:sz w:val="24"/>
                <w:szCs w:val="24"/>
                <w:lang w:val="sr-Latn-RS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та</w:t>
            </w:r>
            <w:r w:rsidR="006F2EE3">
              <w:rPr>
                <w:rStyle w:val="FootnoteReference"/>
                <w:rFonts w:ascii="Times New Roman" w:hAnsi="Times New Roman"/>
                <w:sz w:val="24"/>
                <w:szCs w:val="24"/>
                <w:lang w:val="sr-Cyrl-RS"/>
              </w:rPr>
              <w:footnoteReference w:id="3"/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EB642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за реализацију </w:t>
            </w:r>
            <w:r w:rsidR="002B2B1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у смислу </w:t>
            </w:r>
            <w:r w:rsidR="00E85A3D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претходно обезбеђене </w:t>
            </w:r>
            <w:r w:rsidR="00A7575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 достављене пројектне документације (издата грађевинска дозвола, </w:t>
            </w:r>
            <w:r w:rsidR="00382ED9">
              <w:rPr>
                <w:rFonts w:ascii="Times New Roman" w:hAnsi="Times New Roman"/>
                <w:sz w:val="24"/>
                <w:szCs w:val="24"/>
                <w:lang w:val="sr-Cyrl-RS"/>
              </w:rPr>
              <w:t>пријава</w:t>
            </w:r>
            <w:r w:rsidR="00AA0F83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радова</w:t>
            </w:r>
            <w:r w:rsidR="00CD00F0">
              <w:rPr>
                <w:rFonts w:ascii="Times New Roman" w:hAnsi="Times New Roman"/>
                <w:sz w:val="24"/>
                <w:szCs w:val="24"/>
                <w:lang w:val="sr-Cyrl-RS"/>
              </w:rPr>
              <w:t>,</w:t>
            </w:r>
            <w:r w:rsidR="00421E94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E241C7">
              <w:rPr>
                <w:rFonts w:ascii="Times New Roman" w:hAnsi="Times New Roman"/>
                <w:sz w:val="24"/>
                <w:szCs w:val="24"/>
                <w:lang w:val="sr-Cyrl-RS"/>
              </w:rPr>
              <w:t>као</w:t>
            </w:r>
            <w:r w:rsidR="00382ED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8A2D33">
              <w:rPr>
                <w:rFonts w:ascii="Times New Roman" w:hAnsi="Times New Roman"/>
                <w:sz w:val="24"/>
                <w:szCs w:val="24"/>
                <w:lang w:val="sr-Cyrl-RS"/>
              </w:rPr>
              <w:t>акт</w:t>
            </w:r>
            <w:r w:rsidR="00E241C7">
              <w:rPr>
                <w:rFonts w:ascii="Times New Roman" w:hAnsi="Times New Roman"/>
                <w:sz w:val="24"/>
                <w:szCs w:val="24"/>
                <w:lang w:val="sr-Cyrl-RS"/>
              </w:rPr>
              <w:t>и</w:t>
            </w:r>
            <w:r w:rsidR="008A2D33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надлежног органа на основу </w:t>
            </w:r>
            <w:r w:rsidR="004308B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којих </w:t>
            </w:r>
            <w:r w:rsidR="008A2D33">
              <w:rPr>
                <w:rFonts w:ascii="Times New Roman" w:hAnsi="Times New Roman"/>
                <w:sz w:val="24"/>
                <w:szCs w:val="24"/>
                <w:lang w:val="sr-Cyrl-RS"/>
              </w:rPr>
              <w:t>започиње</w:t>
            </w:r>
            <w:r w:rsidR="00916C0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извођење радова на пројекту</w:t>
            </w:r>
            <w:r w:rsidR="000A3894">
              <w:rPr>
                <w:rFonts w:ascii="Times New Roman" w:hAnsi="Times New Roman"/>
                <w:sz w:val="24"/>
                <w:szCs w:val="24"/>
                <w:lang w:val="sr-Cyrl-RS"/>
              </w:rPr>
              <w:t>, закључен уговор са извођачем,</w:t>
            </w:r>
            <w:r w:rsidR="00D675A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припадајућа </w:t>
            </w:r>
            <w:r w:rsidR="00D2750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техничка </w:t>
            </w:r>
            <w:r w:rsidR="000A3894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9D3A26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</w:t>
            </w:r>
            <w:r w:rsidR="00D2750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(предмер и предрачун</w:t>
            </w:r>
            <w:r w:rsidR="00505CE8">
              <w:rPr>
                <w:rFonts w:ascii="Times New Roman" w:hAnsi="Times New Roman"/>
                <w:sz w:val="24"/>
                <w:szCs w:val="24"/>
                <w:lang w:val="sr-Cyrl-RS"/>
              </w:rPr>
              <w:t>),</w:t>
            </w:r>
            <w:r w:rsidR="009D3A2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документација која се односи на спроведене поступке јавне набавке</w:t>
            </w:r>
            <w:r w:rsidR="00DB7FF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који су претходили закључењу уговора) </w:t>
            </w:r>
            <w:r w:rsidR="008A2D33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0F304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5735" w:type="dxa"/>
          </w:tcPr>
          <w:p w14:paraId="39AF448E" w14:textId="77777777" w:rsidR="0021614C" w:rsidRDefault="0021614C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3CD0F4AE" w14:textId="77777777" w:rsidR="00E21285" w:rsidRDefault="00E21285" w:rsidP="0033738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8165"/>
      </w:tblGrid>
      <w:tr w:rsidR="00A052C3" w:rsidRPr="00D87D2F" w14:paraId="3AF86AF3" w14:textId="77777777" w:rsidTr="00870DF1">
        <w:tc>
          <w:tcPr>
            <w:tcW w:w="895" w:type="dxa"/>
          </w:tcPr>
          <w:p w14:paraId="5670B738" w14:textId="77777777" w:rsidR="00A052C3" w:rsidRDefault="00A052C3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165" w:type="dxa"/>
          </w:tcPr>
          <w:p w14:paraId="3D31CFA9" w14:textId="7144C6BB" w:rsidR="00A052C3" w:rsidRPr="00FE469D" w:rsidRDefault="00FE469D" w:rsidP="00870D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="00A052C3" w:rsidRPr="00962D2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FF3D9E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УЧЕСТВОВАЊЕ У </w:t>
            </w:r>
            <w:r w:rsidR="003E05C4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ОРГАНИЗАЦИЈ</w:t>
            </w:r>
            <w:r w:rsidR="00FF3D9E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И</w:t>
            </w:r>
            <w:r w:rsidR="003E05C4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НАЦИОНАЛНИХ И РЕГИОНАЛНИХ ОКУПЉАЊА И КОНФЕРЕНЦИЈА</w:t>
            </w:r>
          </w:p>
        </w:tc>
      </w:tr>
      <w:tr w:rsidR="008B5512" w:rsidRPr="00D87D2F" w14:paraId="2D2B5173" w14:textId="77777777" w:rsidTr="000C0DCE">
        <w:tc>
          <w:tcPr>
            <w:tcW w:w="895" w:type="dxa"/>
          </w:tcPr>
          <w:p w14:paraId="672BBCF9" w14:textId="2D4138DF" w:rsidR="008B5512" w:rsidRPr="0051356A" w:rsidRDefault="008B5512" w:rsidP="0051356A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1356A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8165" w:type="dxa"/>
          </w:tcPr>
          <w:p w14:paraId="01AD7623" w14:textId="77777777" w:rsidR="005F08C8" w:rsidRPr="003F758D" w:rsidRDefault="008B5512" w:rsidP="00870DF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3F758D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Наведите </w:t>
            </w:r>
            <w:r w:rsidR="00AF4AE5" w:rsidRPr="003F758D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на које све начине јединица локалне самоуправе може да </w:t>
            </w:r>
            <w:r w:rsidR="00007A4A" w:rsidRPr="003F758D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учествује у организацији националних и регионалних окупљања</w:t>
            </w:r>
            <w:r w:rsidR="005F08C8" w:rsidRPr="003F758D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као нпр. Националног урбаног форума</w:t>
            </w:r>
          </w:p>
          <w:p w14:paraId="45C42E79" w14:textId="3071328F" w:rsidR="008B5512" w:rsidRDefault="008C4C15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014AC9C6" w14:textId="5C68FB7B" w:rsidR="008B5512" w:rsidRDefault="00F940E2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Можете навести </w:t>
            </w:r>
            <w:r w:rsidR="002873E8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све </w:t>
            </w:r>
            <w:r w:rsidR="000F0A3D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што </w:t>
            </w:r>
            <w:r w:rsidR="00D77564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сматрате да </w:t>
            </w:r>
            <w:r w:rsidR="00C948E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је значајно, као нпр. </w:t>
            </w:r>
            <w:r w:rsidR="00E5062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добре моделе у </w:t>
            </w:r>
            <w:r w:rsidR="00AE4E84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планирању и примени интегралног урбаног развоја, </w:t>
            </w:r>
            <w:r w:rsidR="00BE68F3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приступи у одрживом коришћењу </w:t>
            </w:r>
            <w:r w:rsidR="001B028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обновљивих и необновљивих ресурса, </w:t>
            </w:r>
            <w:r w:rsidR="002B45CD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иновативне пројекте који одговарају на </w:t>
            </w:r>
            <w:r w:rsidR="00A033F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специфичност предела или територије, </w:t>
            </w:r>
            <w:r w:rsidR="00FA146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иновативни приступи </w:t>
            </w:r>
            <w:r w:rsidR="004015E3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за </w:t>
            </w:r>
            <w:r w:rsidR="00B7740D"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 xml:space="preserve">укључивање јавности, </w:t>
            </w:r>
            <w:r w:rsidR="0048404D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зелене градње и инфраструктуре, </w:t>
            </w:r>
            <w:r w:rsidR="00FB21C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заштита и одрживо коришћење природних добара и непокретних културних добара, </w:t>
            </w:r>
            <w:r w:rsidR="00E429AD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доприноси очувању </w:t>
            </w:r>
            <w:r w:rsidR="00AB7E3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обичаја и традиције, итд. </w:t>
            </w:r>
          </w:p>
        </w:tc>
      </w:tr>
      <w:tr w:rsidR="002617F8" w:rsidRPr="00D87D2F" w14:paraId="096C3567" w14:textId="77777777" w:rsidTr="0089033B">
        <w:tc>
          <w:tcPr>
            <w:tcW w:w="895" w:type="dxa"/>
          </w:tcPr>
          <w:p w14:paraId="71E07C2C" w14:textId="77777777" w:rsidR="002617F8" w:rsidRDefault="002617F8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165" w:type="dxa"/>
          </w:tcPr>
          <w:p w14:paraId="75EC4E76" w14:textId="77777777" w:rsidR="002617F8" w:rsidRDefault="002617F8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F7D6A84" w14:textId="77777777" w:rsidR="002617F8" w:rsidRDefault="002617F8" w:rsidP="00870DF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799EA6C4" w14:textId="77777777" w:rsidR="00A052C3" w:rsidRDefault="00A052C3" w:rsidP="0033738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13DDE41" w14:textId="77777777" w:rsidR="00E21285" w:rsidRDefault="00E21285" w:rsidP="0033738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62B40" w:rsidRPr="008B0EBB" w14:paraId="0FBAD0DB" w14:textId="77777777" w:rsidTr="66EA35F8">
        <w:tc>
          <w:tcPr>
            <w:tcW w:w="9060" w:type="dxa"/>
          </w:tcPr>
          <w:p w14:paraId="1B02D754" w14:textId="77777777" w:rsidR="008B0EBB" w:rsidRPr="008B0EBB" w:rsidRDefault="008B0EBB" w:rsidP="008B0E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B0EBB">
              <w:rPr>
                <w:rFonts w:ascii="Times New Roman" w:hAnsi="Times New Roman"/>
                <w:sz w:val="24"/>
                <w:szCs w:val="24"/>
                <w:lang w:val="ru-RU"/>
              </w:rPr>
              <w:t>ЈЛС: ___________________________</w:t>
            </w:r>
          </w:p>
          <w:p w14:paraId="570B6DE8" w14:textId="77777777" w:rsidR="008B0EBB" w:rsidRPr="008B0EBB" w:rsidRDefault="008B0EBB" w:rsidP="008B0E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C84468E" w14:textId="77777777" w:rsidR="008B0EBB" w:rsidRPr="008B0EBB" w:rsidRDefault="008B0EBB" w:rsidP="008B0E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B0EBB">
              <w:rPr>
                <w:rFonts w:ascii="Times New Roman" w:hAnsi="Times New Roman"/>
                <w:sz w:val="24"/>
                <w:szCs w:val="24"/>
                <w:lang w:val="ru-RU"/>
              </w:rPr>
              <w:t>Адреса:   ________________________</w:t>
            </w:r>
          </w:p>
          <w:p w14:paraId="2993974B" w14:textId="77777777" w:rsidR="008B0EBB" w:rsidRPr="008B0EBB" w:rsidRDefault="008B0EBB" w:rsidP="008B0EBB">
            <w:pP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</w:p>
          <w:p w14:paraId="1E1FECB1" w14:textId="4E1FC873" w:rsidR="008B0EBB" w:rsidRPr="008B0EBB" w:rsidRDefault="008B0EBB" w:rsidP="008B0E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B0EBB">
              <w:rPr>
                <w:rFonts w:ascii="Times New Roman" w:hAnsi="Times New Roman"/>
                <w:sz w:val="24"/>
                <w:szCs w:val="24"/>
                <w:lang w:val="ru-RU"/>
              </w:rPr>
              <w:t>Дана:_____________ 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47726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8B0EBB">
              <w:rPr>
                <w:rFonts w:ascii="Times New Roman" w:hAnsi="Times New Roman"/>
                <w:sz w:val="24"/>
                <w:szCs w:val="24"/>
                <w:lang w:val="ru-RU"/>
              </w:rPr>
              <w:t>. године</w:t>
            </w:r>
          </w:p>
          <w:p w14:paraId="49C810FA" w14:textId="77777777" w:rsidR="008B0EBB" w:rsidRPr="008B0EBB" w:rsidRDefault="008B0EBB" w:rsidP="008B0E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B401606" w14:textId="77777777" w:rsidR="008B0EBB" w:rsidRPr="008B0EBB" w:rsidRDefault="008B0EBB" w:rsidP="008B0EBB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Latn-CS"/>
              </w:rPr>
            </w:pPr>
          </w:p>
          <w:p w14:paraId="0499976F" w14:textId="77777777" w:rsidR="008B0EBB" w:rsidRPr="008B0EBB" w:rsidRDefault="008B0EBB" w:rsidP="008B0EBB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Latn-CS"/>
              </w:rPr>
            </w:pPr>
          </w:p>
          <w:p w14:paraId="13533A18" w14:textId="14844239" w:rsidR="008B0EBB" w:rsidRPr="008B0EBB" w:rsidRDefault="00FE469D" w:rsidP="008B0EBB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Latn-CS"/>
              </w:rPr>
              <w:t>V</w:t>
            </w:r>
            <w:r w:rsidR="008B0EBB" w:rsidRPr="008B0EBB">
              <w:rPr>
                <w:rFonts w:ascii="Times New Roman" w:hAnsi="Times New Roman"/>
                <w:b/>
                <w:bCs/>
                <w:sz w:val="24"/>
                <w:szCs w:val="24"/>
                <w:lang w:val="sr-Latn-CS"/>
              </w:rPr>
              <w:t>I</w:t>
            </w:r>
            <w:r w:rsidR="008B0EBB" w:rsidRPr="008B0EBB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  </w:t>
            </w:r>
          </w:p>
          <w:p w14:paraId="7AE86A1B" w14:textId="77777777" w:rsidR="008B0EBB" w:rsidRPr="008B0EBB" w:rsidRDefault="008B0EBB" w:rsidP="008B0EBB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</w:p>
          <w:p w14:paraId="413B8146" w14:textId="77777777" w:rsidR="008B0EBB" w:rsidRPr="008B0EBB" w:rsidRDefault="008B0EBB" w:rsidP="008B0EBB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Latn-CS"/>
              </w:rPr>
            </w:pPr>
            <w:r w:rsidRPr="008B0EBB">
              <w:rPr>
                <w:rFonts w:ascii="Times New Roman" w:hAnsi="Times New Roman"/>
                <w:b/>
                <w:iCs/>
                <w:spacing w:val="50"/>
                <w:sz w:val="24"/>
                <w:szCs w:val="24"/>
                <w:lang w:val="sr-Cyrl-CS"/>
              </w:rPr>
              <w:t>ИЗЈАВА</w:t>
            </w:r>
          </w:p>
          <w:p w14:paraId="22DB30D3" w14:textId="4CF6427D" w:rsidR="008B0EBB" w:rsidRPr="008B0EBB" w:rsidRDefault="00962D2F" w:rsidP="008B0EBB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ПОДНОСИОЦА </w:t>
            </w:r>
            <w:r w:rsidR="00DA5037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ПРИЈАВЕ</w:t>
            </w:r>
          </w:p>
          <w:p w14:paraId="4DECD2B0" w14:textId="77777777" w:rsidR="008B0EBB" w:rsidRPr="008B0EBB" w:rsidRDefault="008B0EBB" w:rsidP="008B0EBB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</w:p>
          <w:p w14:paraId="115B8115" w14:textId="77777777" w:rsidR="008B0EBB" w:rsidRPr="008B0EBB" w:rsidRDefault="008B0EBB" w:rsidP="008B0EBB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</w:p>
          <w:p w14:paraId="7E73BF9E" w14:textId="77777777" w:rsidR="008B0EBB" w:rsidRPr="008B0EBB" w:rsidRDefault="008B0EBB" w:rsidP="008B0EBB">
            <w:pPr>
              <w:shd w:val="clear" w:color="auto" w:fill="FFFFFF"/>
              <w:ind w:left="284" w:hanging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8B0EBB">
              <w:rPr>
                <w:rFonts w:ascii="Times New Roman" w:hAnsi="Times New Roman"/>
                <w:b/>
                <w:bCs/>
                <w:sz w:val="24"/>
                <w:szCs w:val="24"/>
                <w:lang w:val="sr-Latn-CS"/>
              </w:rPr>
              <w:t xml:space="preserve">   </w:t>
            </w:r>
            <w:r w:rsidRPr="008B0EBB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 Као лице овлашћено за заступање и представљање јединице локалне самоуправе, под кривичном и материјалном одговорношћу, изјављујем:</w:t>
            </w:r>
          </w:p>
          <w:p w14:paraId="398B0B0F" w14:textId="77777777" w:rsidR="008B0EBB" w:rsidRPr="008B0EBB" w:rsidRDefault="008B0EBB" w:rsidP="008B0EBB">
            <w:pPr>
              <w:shd w:val="clear" w:color="auto" w:fill="FFFFFF"/>
              <w:ind w:left="360" w:hanging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</w:p>
          <w:p w14:paraId="2633FF44" w14:textId="77777777" w:rsidR="008B0EBB" w:rsidRPr="008B0EBB" w:rsidRDefault="008B0EBB" w:rsidP="008B0EBB">
            <w:pPr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14:paraId="33D48BC0" w14:textId="77777777" w:rsidR="008B0EBB" w:rsidRPr="008B0EBB" w:rsidRDefault="008B0EBB" w:rsidP="008B0EBB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8B0EBB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да су сви подаци наведени у овој пријави истинити и тачни;</w:t>
            </w:r>
          </w:p>
          <w:p w14:paraId="0A19EF9A" w14:textId="7D83E4EB" w:rsidR="00E25CAF" w:rsidRPr="00E25CAF" w:rsidRDefault="3D79CC4F" w:rsidP="66EA35F8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66EA35F8">
              <w:rPr>
                <w:rFonts w:ascii="Times New Roman" w:hAnsi="Times New Roman"/>
                <w:sz w:val="24"/>
                <w:szCs w:val="24"/>
                <w:lang w:val="sr-Cyrl-CS"/>
              </w:rPr>
              <w:t>да ће се пр</w:t>
            </w:r>
            <w:r w:rsidR="0EE4A84B" w:rsidRPr="66EA35F8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ојекат </w:t>
            </w:r>
            <w:r w:rsidR="00E4705B">
              <w:rPr>
                <w:rFonts w:ascii="Times New Roman" w:hAnsi="Times New Roman"/>
                <w:sz w:val="24"/>
                <w:szCs w:val="24"/>
                <w:lang w:val="sr-Cyrl-CS"/>
              </w:rPr>
              <w:t>"</w:t>
            </w:r>
            <w:r w:rsidR="41439E69" w:rsidRPr="00A1121C">
              <w:rPr>
                <w:rFonts w:ascii="Times New Roman" w:hAnsi="Times New Roman"/>
                <w:sz w:val="24"/>
                <w:szCs w:val="24"/>
                <w:lang w:val="sr-Cyrl-CS"/>
              </w:rPr>
              <w:t>Резилијентни градови у Србији</w:t>
            </w:r>
            <w:r w:rsidR="00E4705B">
              <w:rPr>
                <w:rFonts w:ascii="Times New Roman" w:hAnsi="Times New Roman"/>
                <w:sz w:val="24"/>
                <w:szCs w:val="24"/>
                <w:lang w:val="sr-Cyrl-CS"/>
              </w:rPr>
              <w:t>“</w:t>
            </w:r>
            <w:r w:rsidRPr="66EA35F8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реализовати у складу са законом</w:t>
            </w:r>
            <w:r w:rsidR="49F2556F" w:rsidRPr="66EA35F8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 јавним политикама Републике Србије</w:t>
            </w:r>
            <w:r w:rsidRPr="66EA35F8">
              <w:rPr>
                <w:rFonts w:ascii="Times New Roman" w:hAnsi="Times New Roman"/>
                <w:sz w:val="24"/>
                <w:szCs w:val="24"/>
                <w:lang w:val="sr-Cyrl-CS"/>
              </w:rPr>
              <w:t>;</w:t>
            </w:r>
          </w:p>
          <w:p w14:paraId="2D953A77" w14:textId="1AEFD45C" w:rsidR="00E25CAF" w:rsidRPr="00E25CAF" w:rsidRDefault="00E25CAF" w:rsidP="00E25CAF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E25CAF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да ће се п</w:t>
            </w:r>
            <w:r w:rsidR="00D21012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оштовати</w:t>
            </w:r>
            <w:r w:rsidRPr="00E25CAF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 xml:space="preserve"> принцип добре партнерске сарадње</w:t>
            </w:r>
            <w:r w:rsidR="00081763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.</w:t>
            </w:r>
            <w:r w:rsidRPr="00E25CAF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 xml:space="preserve"> </w:t>
            </w:r>
          </w:p>
          <w:p w14:paraId="1894878A" w14:textId="77777777" w:rsidR="008B0EBB" w:rsidRPr="008B0EBB" w:rsidRDefault="008B0EBB" w:rsidP="008B0EBB">
            <w:pPr>
              <w:ind w:left="644"/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</w:p>
          <w:p w14:paraId="15206F75" w14:textId="77777777" w:rsidR="008B0EBB" w:rsidRPr="00D21012" w:rsidRDefault="008B0EBB" w:rsidP="00D21012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21012">
              <w:rPr>
                <w:rFonts w:ascii="Times New Roman" w:hAnsi="Times New Roman"/>
                <w:sz w:val="24"/>
                <w:szCs w:val="24"/>
                <w:lang w:val="sr-Cyrl-RS"/>
              </w:rPr>
              <w:t>Ова изјава се сматра прихваћеном стављањем потписа и печата на крају овог листа.</w:t>
            </w:r>
          </w:p>
          <w:p w14:paraId="1860A96F" w14:textId="025D6870" w:rsidR="008B0EBB" w:rsidRPr="00D21012" w:rsidRDefault="008B0EBB" w:rsidP="00D21012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2101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Ова изјава чини саставни део документације за учешће на </w:t>
            </w:r>
            <w:r w:rsidR="00C776D3">
              <w:rPr>
                <w:rFonts w:ascii="Times New Roman" w:hAnsi="Times New Roman"/>
                <w:sz w:val="24"/>
                <w:szCs w:val="24"/>
                <w:lang w:val="sr-Cyrl-RS"/>
              </w:rPr>
              <w:t>П</w:t>
            </w:r>
            <w:r w:rsidRPr="00D21012">
              <w:rPr>
                <w:rFonts w:ascii="Times New Roman" w:hAnsi="Times New Roman"/>
                <w:sz w:val="24"/>
                <w:szCs w:val="24"/>
                <w:lang w:val="sr-Cyrl-RS"/>
              </w:rPr>
              <w:t>озиву</w:t>
            </w:r>
            <w:r w:rsidR="00D21012" w:rsidRPr="00D2101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јединицама локалне самоуправе зa избор партнерских градова и</w:t>
            </w:r>
            <w:r w:rsidR="00C76CFB">
              <w:rPr>
                <w:rFonts w:ascii="Times New Roman" w:hAnsi="Times New Roman"/>
                <w:sz w:val="24"/>
                <w:szCs w:val="24"/>
                <w:lang w:val="sr-Cyrl-RS"/>
              </w:rPr>
              <w:t>/или</w:t>
            </w:r>
            <w:r w:rsidR="00D21012" w:rsidRPr="00D2101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општина пројекта </w:t>
            </w:r>
            <w:r w:rsidR="00AF74EA">
              <w:rPr>
                <w:rFonts w:ascii="Times New Roman" w:hAnsi="Times New Roman"/>
                <w:sz w:val="24"/>
                <w:szCs w:val="24"/>
                <w:lang w:val="sr-Cyrl-RS"/>
              </w:rPr>
              <w:t>„</w:t>
            </w:r>
            <w:r w:rsidR="00D21012" w:rsidRPr="00AF74EA">
              <w:rPr>
                <w:rFonts w:ascii="Times New Roman" w:hAnsi="Times New Roman"/>
                <w:sz w:val="24"/>
                <w:szCs w:val="24"/>
                <w:lang w:val="sr-Cyrl-RS"/>
              </w:rPr>
              <w:t>Резилијентни градови у Србији</w:t>
            </w:r>
            <w:r w:rsidR="00AF74EA">
              <w:rPr>
                <w:rFonts w:ascii="Times New Roman" w:hAnsi="Times New Roman"/>
                <w:sz w:val="24"/>
                <w:szCs w:val="24"/>
                <w:lang w:val="sr-Cyrl-RS"/>
              </w:rPr>
              <w:t>“</w:t>
            </w:r>
            <w:r w:rsidR="00D21012" w:rsidRPr="00D2101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Pr="00D21012">
              <w:rPr>
                <w:rFonts w:ascii="Times New Roman" w:hAnsi="Times New Roman"/>
                <w:sz w:val="24"/>
                <w:szCs w:val="24"/>
                <w:lang w:val="sr-Cyrl-RS"/>
              </w:rPr>
              <w:t>који је објавило Министарство грађевинарства, саобраћаја и инфраструктуре</w:t>
            </w:r>
            <w:r w:rsidR="00D21012" w:rsidRPr="00D2101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ГИЗ</w:t>
            </w:r>
            <w:r w:rsidRPr="00D2101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. </w:t>
            </w:r>
          </w:p>
          <w:p w14:paraId="4F50B734" w14:textId="77777777" w:rsidR="008B0EBB" w:rsidRPr="008B0EBB" w:rsidRDefault="008B0EBB" w:rsidP="008B0EB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sr-Latn-CS"/>
              </w:rPr>
            </w:pPr>
          </w:p>
          <w:p w14:paraId="6691225A" w14:textId="77777777" w:rsidR="008B0EBB" w:rsidRPr="008B0EBB" w:rsidRDefault="008B0EBB" w:rsidP="008B0EBB">
            <w:pPr>
              <w:pStyle w:val="Heading4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B0EBB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                                                     М.П.       </w:t>
            </w:r>
            <w:r w:rsidRPr="008B0EBB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   </w:t>
            </w:r>
            <w:r w:rsidRPr="008B0EBB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  Штампани и својеручни потпис:</w:t>
            </w:r>
          </w:p>
          <w:p w14:paraId="68DFB614" w14:textId="77777777" w:rsidR="008B0EBB" w:rsidRPr="008B0EBB" w:rsidRDefault="008B0EBB" w:rsidP="008B0EB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</w:p>
          <w:p w14:paraId="6958FFDE" w14:textId="77777777" w:rsidR="008B0EBB" w:rsidRPr="008B0EBB" w:rsidRDefault="008B0EBB" w:rsidP="008B0EB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</w:p>
          <w:p w14:paraId="165CE95A" w14:textId="1BC303C6" w:rsidR="008B0EBB" w:rsidRPr="008B0EBB" w:rsidRDefault="008B0EBB" w:rsidP="008B0EB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8B0EBB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 xml:space="preserve">                                                                                                            </w:t>
            </w:r>
            <w:r w:rsidR="00497E2B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ab/>
            </w:r>
            <w:r w:rsidR="00497E2B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ab/>
            </w:r>
            <w:r w:rsidR="00497E2B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ab/>
            </w:r>
            <w:r w:rsidR="00497E2B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ab/>
            </w:r>
            <w:r w:rsidR="00497E2B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ab/>
            </w:r>
            <w:r w:rsidR="00497E2B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ab/>
            </w:r>
            <w:r w:rsidR="00497E2B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ab/>
            </w:r>
            <w:r w:rsidR="00497E2B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ab/>
            </w:r>
            <w:r w:rsidR="00497E2B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ab/>
            </w:r>
            <w:r w:rsidR="00497E2B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ab/>
            </w:r>
            <w:r w:rsidRPr="008B0EBB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_________________________</w:t>
            </w:r>
          </w:p>
          <w:p w14:paraId="769365F1" w14:textId="77777777" w:rsidR="00862B40" w:rsidRPr="008B0EBB" w:rsidRDefault="00862B40" w:rsidP="0033738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329BBDF1" w14:textId="77777777" w:rsidR="00D45559" w:rsidRPr="005C7AF9" w:rsidRDefault="00D45559" w:rsidP="00B4658B">
      <w:pPr>
        <w:rPr>
          <w:rFonts w:ascii="Times New Roman" w:hAnsi="Times New Roman" w:cs="Times New Roman"/>
          <w:sz w:val="36"/>
          <w:szCs w:val="36"/>
          <w:lang w:val="sr-Cyrl-RS"/>
        </w:rPr>
      </w:pPr>
    </w:p>
    <w:sectPr w:rsidR="00D45559" w:rsidRPr="005C7AF9" w:rsidSect="00E0714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7CBA6" w14:textId="77777777" w:rsidR="0064789A" w:rsidRDefault="0064789A" w:rsidP="00E0714A">
      <w:r>
        <w:separator/>
      </w:r>
    </w:p>
  </w:endnote>
  <w:endnote w:type="continuationSeparator" w:id="0">
    <w:p w14:paraId="21DEF1C9" w14:textId="77777777" w:rsidR="0064789A" w:rsidRDefault="0064789A" w:rsidP="00E0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647C1" w14:textId="77777777" w:rsidR="00236CB2" w:rsidRDefault="00236C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:rsidRPr="00A94FD3" w14:paraId="7B12ABEA" w14:textId="77777777" w:rsidTr="005E367D">
      <w:tc>
        <w:tcPr>
          <w:tcW w:w="1329" w:type="pct"/>
        </w:tcPr>
        <w:p w14:paraId="3A117BAF" w14:textId="58A23212" w:rsidR="00703906" w:rsidRPr="00A94FD3" w:rsidRDefault="00703906" w:rsidP="00703906">
          <w:pPr>
            <w:rPr>
              <w:rFonts w:ascii="Times New Roman" w:hAnsi="Times New Roman" w:cs="Times New Roman"/>
              <w:sz w:val="18"/>
              <w:szCs w:val="18"/>
            </w:rPr>
          </w:pPr>
          <w:r w:rsidRPr="00A94FD3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</w:p>
      </w:tc>
      <w:tc>
        <w:tcPr>
          <w:tcW w:w="2266" w:type="pct"/>
        </w:tcPr>
        <w:p w14:paraId="4BC2CD81" w14:textId="037411B3" w:rsidR="00703906" w:rsidRPr="00A94FD3" w:rsidRDefault="00703906" w:rsidP="00236CB2">
          <w:pPr>
            <w:rPr>
              <w:rFonts w:ascii="Times New Roman" w:hAnsi="Times New Roman" w:cs="Times New Roman"/>
              <w:sz w:val="18"/>
              <w:szCs w:val="18"/>
              <w:lang w:val="sr-Cyrl-RS"/>
            </w:rPr>
          </w:pPr>
        </w:p>
      </w:tc>
      <w:tc>
        <w:tcPr>
          <w:tcW w:w="1405" w:type="pct"/>
        </w:tcPr>
        <w:p w14:paraId="0B529B0B" w14:textId="547BD794" w:rsidR="00703906" w:rsidRPr="00A94FD3" w:rsidRDefault="00236CB2" w:rsidP="00703906">
          <w:pPr>
            <w:ind w:right="57"/>
            <w:jc w:val="right"/>
            <w:rPr>
              <w:rFonts w:ascii="Times New Roman" w:hAnsi="Times New Roman" w:cs="Times New Roman"/>
              <w:sz w:val="18"/>
              <w:szCs w:val="18"/>
            </w:rPr>
          </w:pPr>
          <w:r w:rsidRPr="00A94FD3">
            <w:rPr>
              <w:rFonts w:ascii="Times New Roman" w:hAnsi="Times New Roman" w:cs="Times New Roman"/>
              <w:sz w:val="18"/>
              <w:szCs w:val="18"/>
              <w:lang w:val="sr-Cyrl-RS"/>
            </w:rPr>
            <w:t>Страна</w:t>
          </w:r>
          <w:r w:rsidR="00703906" w:rsidRPr="00A94FD3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="00703906" w:rsidRPr="00A94FD3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="00703906" w:rsidRPr="00A94FD3">
            <w:rPr>
              <w:rFonts w:ascii="Times New Roman" w:hAnsi="Times New Roman" w:cs="Times New Roman"/>
              <w:sz w:val="18"/>
              <w:szCs w:val="18"/>
            </w:rPr>
            <w:instrText xml:space="preserve"> PAGE  </w:instrText>
          </w:r>
          <w:r w:rsidR="00703906" w:rsidRPr="00A94FD3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 w:rsidR="003E5CAF" w:rsidRPr="00A94FD3">
            <w:rPr>
              <w:rFonts w:ascii="Times New Roman" w:hAnsi="Times New Roman" w:cs="Times New Roman"/>
              <w:noProof/>
              <w:sz w:val="18"/>
              <w:szCs w:val="18"/>
            </w:rPr>
            <w:t>1</w:t>
          </w:r>
          <w:r w:rsidR="00703906" w:rsidRPr="00A94FD3">
            <w:rPr>
              <w:rFonts w:ascii="Times New Roman" w:hAnsi="Times New Roman" w:cs="Times New Roman"/>
              <w:sz w:val="18"/>
              <w:szCs w:val="18"/>
            </w:rPr>
            <w:fldChar w:fldCharType="end"/>
          </w:r>
        </w:p>
      </w:tc>
    </w:tr>
  </w:tbl>
  <w:p w14:paraId="165A35AF" w14:textId="77777777" w:rsidR="00703906" w:rsidRPr="00A94FD3" w:rsidRDefault="00703906" w:rsidP="00703906">
    <w:pPr>
      <w:rPr>
        <w:rFonts w:ascii="Times New Roman" w:hAnsi="Times New Roman" w:cs="Times New Roman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EA56B" w14:textId="77777777" w:rsidR="00236CB2" w:rsidRDefault="00236C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20412" w14:textId="77777777" w:rsidR="0064789A" w:rsidRDefault="0064789A" w:rsidP="00E0714A">
      <w:r>
        <w:separator/>
      </w:r>
    </w:p>
  </w:footnote>
  <w:footnote w:type="continuationSeparator" w:id="0">
    <w:p w14:paraId="6261FFA3" w14:textId="77777777" w:rsidR="0064789A" w:rsidRDefault="0064789A" w:rsidP="00E0714A">
      <w:r>
        <w:continuationSeparator/>
      </w:r>
    </w:p>
  </w:footnote>
  <w:footnote w:id="1">
    <w:p w14:paraId="0BFE278B" w14:textId="7A0546CA" w:rsidR="00757EC6" w:rsidRPr="004A0613" w:rsidRDefault="00757EC6">
      <w:pPr>
        <w:pStyle w:val="FootnoteText"/>
        <w:rPr>
          <w:rFonts w:ascii="Times New Roman" w:hAnsi="Times New Roman" w:cs="Times New Roman"/>
          <w:lang w:val="sr-Cyrl-RS"/>
        </w:rPr>
      </w:pPr>
      <w:r w:rsidRPr="004A0613">
        <w:rPr>
          <w:rStyle w:val="FootnoteReference"/>
          <w:rFonts w:ascii="Times New Roman" w:hAnsi="Times New Roman" w:cs="Times New Roman"/>
        </w:rPr>
        <w:footnoteRef/>
      </w:r>
      <w:r w:rsidRPr="004A0613">
        <w:rPr>
          <w:rFonts w:ascii="Times New Roman" w:hAnsi="Times New Roman" w:cs="Times New Roman"/>
        </w:rPr>
        <w:t xml:space="preserve"> </w:t>
      </w:r>
      <w:r w:rsidR="00EB60E1" w:rsidRPr="004A0613">
        <w:rPr>
          <w:rFonts w:ascii="Times New Roman" w:hAnsi="Times New Roman" w:cs="Times New Roman"/>
        </w:rPr>
        <w:t>Уредбе о утврђивању јединствене листе развијености региона и јединица локалне самоуправе</w:t>
      </w:r>
      <w:r w:rsidR="00A36AB6">
        <w:rPr>
          <w:rFonts w:ascii="Times New Roman" w:hAnsi="Times New Roman" w:cs="Times New Roman"/>
          <w:lang w:val="sr-Cyrl-RS"/>
        </w:rPr>
        <w:t xml:space="preserve"> </w:t>
      </w:r>
      <w:r w:rsidR="008578E8">
        <w:rPr>
          <w:rFonts w:ascii="Times New Roman" w:hAnsi="Times New Roman" w:cs="Times New Roman"/>
          <w:lang w:val="sr-Cyrl-RS"/>
        </w:rPr>
        <w:t>за 2014. годину</w:t>
      </w:r>
      <w:r w:rsidR="00A02089">
        <w:rPr>
          <w:rFonts w:ascii="Times New Roman" w:hAnsi="Times New Roman" w:cs="Times New Roman"/>
          <w:lang w:val="sr-Cyrl-RS"/>
        </w:rPr>
        <w:t>(</w:t>
      </w:r>
      <w:r w:rsidR="00A02089" w:rsidRPr="00A02089">
        <w:rPr>
          <w:rFonts w:ascii="Times New Roman" w:hAnsi="Times New Roman" w:cs="Times New Roman"/>
        </w:rPr>
        <w:t>"Сл</w:t>
      </w:r>
      <w:r w:rsidR="008578E8">
        <w:rPr>
          <w:rFonts w:ascii="Times New Roman" w:hAnsi="Times New Roman" w:cs="Times New Roman"/>
          <w:lang w:val="sr-Cyrl-RS"/>
        </w:rPr>
        <w:t>.</w:t>
      </w:r>
      <w:r w:rsidR="00A02089" w:rsidRPr="00A02089">
        <w:rPr>
          <w:rFonts w:ascii="Times New Roman" w:hAnsi="Times New Roman" w:cs="Times New Roman"/>
        </w:rPr>
        <w:t xml:space="preserve"> </w:t>
      </w:r>
      <w:r w:rsidR="008578E8">
        <w:rPr>
          <w:rFonts w:ascii="Times New Roman" w:hAnsi="Times New Roman" w:cs="Times New Roman"/>
          <w:lang w:val="sr-Cyrl-RS"/>
        </w:rPr>
        <w:t>Г</w:t>
      </w:r>
      <w:r w:rsidR="00A02089" w:rsidRPr="00A02089">
        <w:rPr>
          <w:rFonts w:ascii="Times New Roman" w:hAnsi="Times New Roman" w:cs="Times New Roman"/>
        </w:rPr>
        <w:t>ласник РС", бр. 104/2014).</w:t>
      </w:r>
    </w:p>
  </w:footnote>
  <w:footnote w:id="2">
    <w:p w14:paraId="317F398A" w14:textId="77777777" w:rsidR="00504A7A" w:rsidRPr="00DC4CB2" w:rsidRDefault="00504A7A" w:rsidP="00504A7A">
      <w:pPr>
        <w:pStyle w:val="FootnoteText"/>
        <w:rPr>
          <w:rFonts w:ascii="Times New Roman" w:hAnsi="Times New Roman" w:cs="Times New Roman"/>
          <w:lang w:val="sr-Cyrl-RS"/>
        </w:rPr>
      </w:pPr>
      <w:r w:rsidRPr="004D264F">
        <w:rPr>
          <w:rStyle w:val="FootnoteReference"/>
          <w:rFonts w:ascii="Times New Roman" w:hAnsi="Times New Roman" w:cs="Times New Roman"/>
        </w:rPr>
        <w:footnoteRef/>
      </w:r>
      <w:r w:rsidRPr="00504A7A">
        <w:rPr>
          <w:rFonts w:ascii="Times New Roman" w:hAnsi="Times New Roman" w:cs="Times New Roman"/>
          <w:lang w:val="sr-Cyrl-RS"/>
        </w:rPr>
        <w:t xml:space="preserve"> </w:t>
      </w:r>
      <w:r w:rsidRPr="00504A7A">
        <w:rPr>
          <w:rFonts w:ascii="Times New Roman" w:hAnsi="Times New Roman" w:cs="Times New Roman"/>
          <w:lang w:val="sr-Cyrl-RS"/>
        </w:rPr>
        <w:t xml:space="preserve">Републички завод за статистику, </w:t>
      </w:r>
      <w:r w:rsidRPr="00504A7A">
        <w:rPr>
          <w:rFonts w:ascii="Times New Roman" w:hAnsi="Times New Roman" w:cs="Times New Roman"/>
          <w:i/>
          <w:iCs/>
          <w:lang w:val="sr-Cyrl-RS"/>
        </w:rPr>
        <w:t>Попис становништва, домаћинстава и станова 2022</w:t>
      </w:r>
      <w:r w:rsidRPr="00504A7A">
        <w:rPr>
          <w:rFonts w:ascii="Times New Roman" w:hAnsi="Times New Roman" w:cs="Times New Roman"/>
          <w:lang w:val="sr-Cyrl-RS"/>
        </w:rPr>
        <w:t xml:space="preserve">, званична веб-презентација: </w:t>
      </w:r>
      <w:hyperlink r:id="rId1" w:tgtFrame="_blank" w:history="1">
        <w:r w:rsidRPr="00B45E99">
          <w:rPr>
            <w:rStyle w:val="Hyperlink"/>
            <w:rFonts w:ascii="Times New Roman" w:hAnsi="Times New Roman" w:cs="Times New Roman"/>
          </w:rPr>
          <w:t>popis</w:t>
        </w:r>
        <w:r w:rsidRPr="00504A7A">
          <w:rPr>
            <w:rStyle w:val="Hyperlink"/>
            <w:rFonts w:ascii="Times New Roman" w:hAnsi="Times New Roman" w:cs="Times New Roman"/>
            <w:lang w:val="sr-Cyrl-RS"/>
          </w:rPr>
          <w:t>2022.</w:t>
        </w:r>
        <w:r w:rsidRPr="00B45E99">
          <w:rPr>
            <w:rStyle w:val="Hyperlink"/>
            <w:rFonts w:ascii="Times New Roman" w:hAnsi="Times New Roman" w:cs="Times New Roman"/>
          </w:rPr>
          <w:t>stat</w:t>
        </w:r>
        <w:r w:rsidRPr="00504A7A">
          <w:rPr>
            <w:rStyle w:val="Hyperlink"/>
            <w:rFonts w:ascii="Times New Roman" w:hAnsi="Times New Roman" w:cs="Times New Roman"/>
            <w:lang w:val="sr-Cyrl-RS"/>
          </w:rPr>
          <w:t>.</w:t>
        </w:r>
        <w:r w:rsidRPr="00B45E99">
          <w:rPr>
            <w:rStyle w:val="Hyperlink"/>
            <w:rFonts w:ascii="Times New Roman" w:hAnsi="Times New Roman" w:cs="Times New Roman"/>
          </w:rPr>
          <w:t>gov</w:t>
        </w:r>
        <w:r w:rsidRPr="00504A7A">
          <w:rPr>
            <w:rStyle w:val="Hyperlink"/>
            <w:rFonts w:ascii="Times New Roman" w:hAnsi="Times New Roman" w:cs="Times New Roman"/>
            <w:lang w:val="sr-Cyrl-RS"/>
          </w:rPr>
          <w:t>.</w:t>
        </w:r>
        <w:r w:rsidRPr="00B45E99">
          <w:rPr>
            <w:rStyle w:val="Hyperlink"/>
            <w:rFonts w:ascii="Times New Roman" w:hAnsi="Times New Roman" w:cs="Times New Roman"/>
          </w:rPr>
          <w:t>rs</w:t>
        </w:r>
      </w:hyperlink>
      <w:r>
        <w:rPr>
          <w:rFonts w:ascii="Times New Roman" w:hAnsi="Times New Roman" w:cs="Times New Roman"/>
          <w:lang w:val="sr-Cyrl-RS"/>
        </w:rPr>
        <w:t xml:space="preserve"> </w:t>
      </w:r>
    </w:p>
  </w:footnote>
  <w:footnote w:id="3">
    <w:p w14:paraId="2211C938" w14:textId="7C5B6914" w:rsidR="006F2EE3" w:rsidRPr="00847187" w:rsidRDefault="006F2EE3">
      <w:pPr>
        <w:pStyle w:val="FootnoteText"/>
        <w:rPr>
          <w:rFonts w:ascii="Times New Roman" w:hAnsi="Times New Roman" w:cs="Times New Roman"/>
          <w:lang w:val="sr-Cyrl-RS"/>
        </w:rPr>
      </w:pPr>
      <w:r w:rsidRPr="00847187">
        <w:rPr>
          <w:rStyle w:val="FootnoteReference"/>
          <w:rFonts w:ascii="Times New Roman" w:hAnsi="Times New Roman" w:cs="Times New Roman"/>
        </w:rPr>
        <w:footnoteRef/>
      </w:r>
      <w:r w:rsidRPr="00504A7A">
        <w:rPr>
          <w:rFonts w:ascii="Times New Roman" w:hAnsi="Times New Roman" w:cs="Times New Roman"/>
          <w:lang w:val="sr-Cyrl-RS"/>
        </w:rPr>
        <w:t xml:space="preserve"> </w:t>
      </w:r>
      <w:r w:rsidRPr="00847187">
        <w:rPr>
          <w:rFonts w:ascii="Times New Roman" w:hAnsi="Times New Roman" w:cs="Times New Roman"/>
          <w:lang w:val="sr-Cyrl-RS"/>
        </w:rPr>
        <w:t xml:space="preserve">Наведите појединачно све пројекте од посебног значаја за ЈЛС </w:t>
      </w:r>
      <w:r w:rsidR="00A129FB" w:rsidRPr="00847187">
        <w:rPr>
          <w:rFonts w:ascii="Times New Roman" w:hAnsi="Times New Roman" w:cs="Times New Roman"/>
          <w:lang w:val="sr-Cyrl-RS"/>
        </w:rPr>
        <w:t>а који одговарају на прилагођавање измењеним климатским условима.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86884" w14:textId="77777777" w:rsidR="00236CB2" w:rsidRDefault="00236C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6344"/>
      <w:gridCol w:w="2726"/>
    </w:tblGrid>
    <w:tr w:rsidR="00703906" w:rsidRPr="00A94FD3" w14:paraId="5CDB4C32" w14:textId="77777777" w:rsidTr="005E367D">
      <w:tc>
        <w:tcPr>
          <w:tcW w:w="3497" w:type="pct"/>
        </w:tcPr>
        <w:p w14:paraId="3A381BBD" w14:textId="3A69B7E1" w:rsidR="00703906" w:rsidRPr="00A94FD3" w:rsidRDefault="00703906" w:rsidP="00703906">
          <w:pPr>
            <w:tabs>
              <w:tab w:val="right" w:pos="9356"/>
            </w:tabs>
            <w:spacing w:before="660"/>
            <w:rPr>
              <w:rFonts w:ascii="Times New Roman" w:eastAsia="Times New Roman" w:hAnsi="Times New Roman" w:cs="Times New Roman"/>
              <w:lang w:eastAsia="de-DE"/>
            </w:rPr>
          </w:pPr>
        </w:p>
      </w:tc>
      <w:tc>
        <w:tcPr>
          <w:tcW w:w="1503" w:type="pct"/>
        </w:tcPr>
        <w:p w14:paraId="158CFD3A" w14:textId="1B6630C5" w:rsidR="00703906" w:rsidRPr="00A94FD3" w:rsidRDefault="00703906" w:rsidP="00703906">
          <w:pPr>
            <w:tabs>
              <w:tab w:val="right" w:pos="9356"/>
            </w:tabs>
            <w:ind w:right="-227"/>
            <w:jc w:val="right"/>
            <w:rPr>
              <w:rFonts w:ascii="Times New Roman" w:eastAsia="Times New Roman" w:hAnsi="Times New Roman" w:cs="Times New Roman"/>
              <w:sz w:val="20"/>
              <w:szCs w:val="20"/>
              <w:lang w:eastAsia="de-DE"/>
            </w:rPr>
          </w:pPr>
        </w:p>
      </w:tc>
    </w:tr>
  </w:tbl>
  <w:p w14:paraId="640707DB" w14:textId="77777777" w:rsidR="00703906" w:rsidRPr="00A94FD3" w:rsidRDefault="00703906">
    <w:pPr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F3309" w14:textId="77777777" w:rsidR="00236CB2" w:rsidRDefault="00236C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C7678"/>
    <w:multiLevelType w:val="multilevel"/>
    <w:tmpl w:val="33F0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D77F07"/>
    <w:multiLevelType w:val="hybridMultilevel"/>
    <w:tmpl w:val="47AA98BE"/>
    <w:lvl w:ilvl="0" w:tplc="49467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32A49"/>
    <w:multiLevelType w:val="multilevel"/>
    <w:tmpl w:val="EDB0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4424CD"/>
    <w:multiLevelType w:val="multilevel"/>
    <w:tmpl w:val="E8C4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F506F0"/>
    <w:multiLevelType w:val="multilevel"/>
    <w:tmpl w:val="8660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5D7BF7"/>
    <w:multiLevelType w:val="multilevel"/>
    <w:tmpl w:val="0C52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907203"/>
    <w:multiLevelType w:val="hybridMultilevel"/>
    <w:tmpl w:val="BBE2595A"/>
    <w:lvl w:ilvl="0" w:tplc="67D4BE8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8612932"/>
    <w:multiLevelType w:val="multilevel"/>
    <w:tmpl w:val="4E58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B412D4"/>
    <w:multiLevelType w:val="multilevel"/>
    <w:tmpl w:val="FB72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8365A0"/>
    <w:multiLevelType w:val="hybridMultilevel"/>
    <w:tmpl w:val="AD588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261529">
    <w:abstractNumId w:val="9"/>
  </w:num>
  <w:num w:numId="2" w16cid:durableId="805202470">
    <w:abstractNumId w:val="7"/>
  </w:num>
  <w:num w:numId="3" w16cid:durableId="1604454389">
    <w:abstractNumId w:val="6"/>
  </w:num>
  <w:num w:numId="4" w16cid:durableId="846362092">
    <w:abstractNumId w:val="5"/>
  </w:num>
  <w:num w:numId="5" w16cid:durableId="712192060">
    <w:abstractNumId w:val="4"/>
  </w:num>
  <w:num w:numId="6" w16cid:durableId="1693803450">
    <w:abstractNumId w:val="8"/>
  </w:num>
  <w:num w:numId="7" w16cid:durableId="1684283823">
    <w:abstractNumId w:val="3"/>
  </w:num>
  <w:num w:numId="8" w16cid:durableId="653797638">
    <w:abstractNumId w:val="2"/>
  </w:num>
  <w:num w:numId="9" w16cid:durableId="1777097692">
    <w:abstractNumId w:val="1"/>
  </w:num>
  <w:num w:numId="10" w16cid:durableId="1797137352">
    <w:abstractNumId w:val="0"/>
  </w:num>
  <w:num w:numId="11" w16cid:durableId="813792050">
    <w:abstractNumId w:val="17"/>
  </w:num>
  <w:num w:numId="12" w16cid:durableId="1868173602">
    <w:abstractNumId w:val="13"/>
  </w:num>
  <w:num w:numId="13" w16cid:durableId="1787390440">
    <w:abstractNumId w:val="14"/>
  </w:num>
  <w:num w:numId="14" w16cid:durableId="1213494628">
    <w:abstractNumId w:val="15"/>
  </w:num>
  <w:num w:numId="15" w16cid:durableId="1187985858">
    <w:abstractNumId w:val="10"/>
  </w:num>
  <w:num w:numId="16" w16cid:durableId="1958903269">
    <w:abstractNumId w:val="12"/>
  </w:num>
  <w:num w:numId="17" w16cid:durableId="261838599">
    <w:abstractNumId w:val="18"/>
  </w:num>
  <w:num w:numId="18" w16cid:durableId="269433638">
    <w:abstractNumId w:val="16"/>
  </w:num>
  <w:num w:numId="19" w16cid:durableId="1662196889">
    <w:abstractNumId w:val="19"/>
  </w:num>
  <w:num w:numId="20" w16cid:durableId="559816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559"/>
    <w:rsid w:val="00001534"/>
    <w:rsid w:val="00007A4A"/>
    <w:rsid w:val="000105A2"/>
    <w:rsid w:val="00013492"/>
    <w:rsid w:val="0002529C"/>
    <w:rsid w:val="000345DC"/>
    <w:rsid w:val="0003519A"/>
    <w:rsid w:val="00037172"/>
    <w:rsid w:val="0004160B"/>
    <w:rsid w:val="00042DDA"/>
    <w:rsid w:val="00067A6B"/>
    <w:rsid w:val="0007449D"/>
    <w:rsid w:val="00081763"/>
    <w:rsid w:val="00095DE2"/>
    <w:rsid w:val="000965C3"/>
    <w:rsid w:val="000A2F42"/>
    <w:rsid w:val="000A3894"/>
    <w:rsid w:val="000A65C1"/>
    <w:rsid w:val="000C1D15"/>
    <w:rsid w:val="000C4466"/>
    <w:rsid w:val="000D0575"/>
    <w:rsid w:val="000D2D94"/>
    <w:rsid w:val="000D41C5"/>
    <w:rsid w:val="000D541C"/>
    <w:rsid w:val="000D61C2"/>
    <w:rsid w:val="000D6C07"/>
    <w:rsid w:val="000D7478"/>
    <w:rsid w:val="000F0A3D"/>
    <w:rsid w:val="000F304F"/>
    <w:rsid w:val="000F397F"/>
    <w:rsid w:val="00113E5C"/>
    <w:rsid w:val="00122EC4"/>
    <w:rsid w:val="00124F0F"/>
    <w:rsid w:val="0012688A"/>
    <w:rsid w:val="00144C7D"/>
    <w:rsid w:val="00151E90"/>
    <w:rsid w:val="00157C32"/>
    <w:rsid w:val="00170571"/>
    <w:rsid w:val="00171C86"/>
    <w:rsid w:val="00172B7B"/>
    <w:rsid w:val="0018016E"/>
    <w:rsid w:val="00183607"/>
    <w:rsid w:val="00184D44"/>
    <w:rsid w:val="00191B48"/>
    <w:rsid w:val="00196289"/>
    <w:rsid w:val="001B0285"/>
    <w:rsid w:val="001C2FB9"/>
    <w:rsid w:val="001D4F43"/>
    <w:rsid w:val="001D7892"/>
    <w:rsid w:val="001E412B"/>
    <w:rsid w:val="001F6293"/>
    <w:rsid w:val="001F6E63"/>
    <w:rsid w:val="001F7DD2"/>
    <w:rsid w:val="002101ED"/>
    <w:rsid w:val="0021614C"/>
    <w:rsid w:val="00224F02"/>
    <w:rsid w:val="00231520"/>
    <w:rsid w:val="002336FE"/>
    <w:rsid w:val="00236CB2"/>
    <w:rsid w:val="00251F02"/>
    <w:rsid w:val="002569A1"/>
    <w:rsid w:val="002617F8"/>
    <w:rsid w:val="00262850"/>
    <w:rsid w:val="0026450C"/>
    <w:rsid w:val="002648E9"/>
    <w:rsid w:val="002658A4"/>
    <w:rsid w:val="0027711C"/>
    <w:rsid w:val="0028022E"/>
    <w:rsid w:val="002873E8"/>
    <w:rsid w:val="002A60C7"/>
    <w:rsid w:val="002B0261"/>
    <w:rsid w:val="002B2B1F"/>
    <w:rsid w:val="002B45CD"/>
    <w:rsid w:val="002C5909"/>
    <w:rsid w:val="002C5BCB"/>
    <w:rsid w:val="002D0F79"/>
    <w:rsid w:val="002D2F4E"/>
    <w:rsid w:val="002F28E7"/>
    <w:rsid w:val="002F42AD"/>
    <w:rsid w:val="002F53BF"/>
    <w:rsid w:val="002F658F"/>
    <w:rsid w:val="00301DF2"/>
    <w:rsid w:val="00303064"/>
    <w:rsid w:val="00305B96"/>
    <w:rsid w:val="0030688E"/>
    <w:rsid w:val="0031740B"/>
    <w:rsid w:val="00321602"/>
    <w:rsid w:val="00324DC1"/>
    <w:rsid w:val="00325530"/>
    <w:rsid w:val="0032629B"/>
    <w:rsid w:val="003366FA"/>
    <w:rsid w:val="00337382"/>
    <w:rsid w:val="00343DEE"/>
    <w:rsid w:val="00353FB7"/>
    <w:rsid w:val="00354B1F"/>
    <w:rsid w:val="00357752"/>
    <w:rsid w:val="00362F79"/>
    <w:rsid w:val="00366195"/>
    <w:rsid w:val="003808E1"/>
    <w:rsid w:val="00382ED9"/>
    <w:rsid w:val="00384DA1"/>
    <w:rsid w:val="003850E0"/>
    <w:rsid w:val="003879EA"/>
    <w:rsid w:val="00390D59"/>
    <w:rsid w:val="00391569"/>
    <w:rsid w:val="003A2654"/>
    <w:rsid w:val="003A598A"/>
    <w:rsid w:val="003B306D"/>
    <w:rsid w:val="003C184C"/>
    <w:rsid w:val="003C765B"/>
    <w:rsid w:val="003E05C4"/>
    <w:rsid w:val="003E29DA"/>
    <w:rsid w:val="003E5CAF"/>
    <w:rsid w:val="003F1C5D"/>
    <w:rsid w:val="003F2919"/>
    <w:rsid w:val="003F758D"/>
    <w:rsid w:val="004015E3"/>
    <w:rsid w:val="00420EC8"/>
    <w:rsid w:val="00421E94"/>
    <w:rsid w:val="004266D1"/>
    <w:rsid w:val="004306A9"/>
    <w:rsid w:val="004308BA"/>
    <w:rsid w:val="00437582"/>
    <w:rsid w:val="00440EF7"/>
    <w:rsid w:val="004529B4"/>
    <w:rsid w:val="00454B6D"/>
    <w:rsid w:val="00457BA5"/>
    <w:rsid w:val="004624CD"/>
    <w:rsid w:val="00463325"/>
    <w:rsid w:val="00463A93"/>
    <w:rsid w:val="00464DA0"/>
    <w:rsid w:val="00471FDF"/>
    <w:rsid w:val="00473870"/>
    <w:rsid w:val="00477267"/>
    <w:rsid w:val="004777E9"/>
    <w:rsid w:val="0048404D"/>
    <w:rsid w:val="00484441"/>
    <w:rsid w:val="00484B42"/>
    <w:rsid w:val="004853DF"/>
    <w:rsid w:val="0048622E"/>
    <w:rsid w:val="00492DB3"/>
    <w:rsid w:val="004944AE"/>
    <w:rsid w:val="00497E2B"/>
    <w:rsid w:val="004A0613"/>
    <w:rsid w:val="004A2F4C"/>
    <w:rsid w:val="004A3D99"/>
    <w:rsid w:val="004A411E"/>
    <w:rsid w:val="004B5271"/>
    <w:rsid w:val="004B5FA3"/>
    <w:rsid w:val="004C2E40"/>
    <w:rsid w:val="004C615A"/>
    <w:rsid w:val="004E034A"/>
    <w:rsid w:val="004E334E"/>
    <w:rsid w:val="004E691A"/>
    <w:rsid w:val="004F10E1"/>
    <w:rsid w:val="004F1F85"/>
    <w:rsid w:val="004F2DB6"/>
    <w:rsid w:val="005006E0"/>
    <w:rsid w:val="005021A2"/>
    <w:rsid w:val="00503AFF"/>
    <w:rsid w:val="00504A7A"/>
    <w:rsid w:val="00505CE8"/>
    <w:rsid w:val="0051356A"/>
    <w:rsid w:val="005155E3"/>
    <w:rsid w:val="005168D8"/>
    <w:rsid w:val="005211D0"/>
    <w:rsid w:val="00521942"/>
    <w:rsid w:val="00523A84"/>
    <w:rsid w:val="00561C68"/>
    <w:rsid w:val="005744AB"/>
    <w:rsid w:val="0058225C"/>
    <w:rsid w:val="00592ED5"/>
    <w:rsid w:val="005A0A3E"/>
    <w:rsid w:val="005A5FEC"/>
    <w:rsid w:val="005C7AF9"/>
    <w:rsid w:val="005E367D"/>
    <w:rsid w:val="005E44AF"/>
    <w:rsid w:val="005F04BA"/>
    <w:rsid w:val="005F08C8"/>
    <w:rsid w:val="005F1B0E"/>
    <w:rsid w:val="006004B9"/>
    <w:rsid w:val="00605DCA"/>
    <w:rsid w:val="00613303"/>
    <w:rsid w:val="00626F33"/>
    <w:rsid w:val="006400DD"/>
    <w:rsid w:val="00641338"/>
    <w:rsid w:val="006447DF"/>
    <w:rsid w:val="00645DB6"/>
    <w:rsid w:val="0064789A"/>
    <w:rsid w:val="00647EE8"/>
    <w:rsid w:val="0066108D"/>
    <w:rsid w:val="00663D32"/>
    <w:rsid w:val="0066487D"/>
    <w:rsid w:val="00666942"/>
    <w:rsid w:val="00674CF7"/>
    <w:rsid w:val="00676462"/>
    <w:rsid w:val="00681AE3"/>
    <w:rsid w:val="006906F6"/>
    <w:rsid w:val="006A0C22"/>
    <w:rsid w:val="006A4847"/>
    <w:rsid w:val="006A6FEB"/>
    <w:rsid w:val="006B2230"/>
    <w:rsid w:val="006B5B0D"/>
    <w:rsid w:val="006C1968"/>
    <w:rsid w:val="006D3241"/>
    <w:rsid w:val="006D37D0"/>
    <w:rsid w:val="006D4742"/>
    <w:rsid w:val="006E48DE"/>
    <w:rsid w:val="006F0495"/>
    <w:rsid w:val="006F0B68"/>
    <w:rsid w:val="006F1AB4"/>
    <w:rsid w:val="006F2EE3"/>
    <w:rsid w:val="006F692B"/>
    <w:rsid w:val="00703601"/>
    <w:rsid w:val="00703906"/>
    <w:rsid w:val="007048AD"/>
    <w:rsid w:val="00713820"/>
    <w:rsid w:val="00714E81"/>
    <w:rsid w:val="007207E7"/>
    <w:rsid w:val="00723BE9"/>
    <w:rsid w:val="007258ED"/>
    <w:rsid w:val="00731D8B"/>
    <w:rsid w:val="00735978"/>
    <w:rsid w:val="007376B5"/>
    <w:rsid w:val="00751507"/>
    <w:rsid w:val="0075268A"/>
    <w:rsid w:val="00757EC6"/>
    <w:rsid w:val="007657E5"/>
    <w:rsid w:val="00767EEF"/>
    <w:rsid w:val="0077179F"/>
    <w:rsid w:val="00777255"/>
    <w:rsid w:val="0077760A"/>
    <w:rsid w:val="00783A00"/>
    <w:rsid w:val="00795DBA"/>
    <w:rsid w:val="00797F9A"/>
    <w:rsid w:val="007A63E9"/>
    <w:rsid w:val="007B6160"/>
    <w:rsid w:val="007C68A3"/>
    <w:rsid w:val="007C73C3"/>
    <w:rsid w:val="007F31FF"/>
    <w:rsid w:val="007F6A72"/>
    <w:rsid w:val="0080748B"/>
    <w:rsid w:val="008124BD"/>
    <w:rsid w:val="00812B72"/>
    <w:rsid w:val="00814B4C"/>
    <w:rsid w:val="008237D6"/>
    <w:rsid w:val="0082467D"/>
    <w:rsid w:val="00827BB9"/>
    <w:rsid w:val="008306E3"/>
    <w:rsid w:val="0084072F"/>
    <w:rsid w:val="00844332"/>
    <w:rsid w:val="008444D7"/>
    <w:rsid w:val="00847187"/>
    <w:rsid w:val="008549F6"/>
    <w:rsid w:val="008578E8"/>
    <w:rsid w:val="00861CD9"/>
    <w:rsid w:val="00862B40"/>
    <w:rsid w:val="0087349B"/>
    <w:rsid w:val="0088432C"/>
    <w:rsid w:val="00895788"/>
    <w:rsid w:val="008A151C"/>
    <w:rsid w:val="008A2D33"/>
    <w:rsid w:val="008A70A0"/>
    <w:rsid w:val="008B0EBB"/>
    <w:rsid w:val="008B5512"/>
    <w:rsid w:val="008C32C2"/>
    <w:rsid w:val="008C3689"/>
    <w:rsid w:val="008C4C15"/>
    <w:rsid w:val="008C7D95"/>
    <w:rsid w:val="008D048E"/>
    <w:rsid w:val="008D0EC6"/>
    <w:rsid w:val="008D4ADC"/>
    <w:rsid w:val="008E3AF2"/>
    <w:rsid w:val="008E4485"/>
    <w:rsid w:val="008F6B7B"/>
    <w:rsid w:val="008F7064"/>
    <w:rsid w:val="008F7397"/>
    <w:rsid w:val="00916C0F"/>
    <w:rsid w:val="009174A9"/>
    <w:rsid w:val="00922D7D"/>
    <w:rsid w:val="009260B7"/>
    <w:rsid w:val="00934C77"/>
    <w:rsid w:val="00936601"/>
    <w:rsid w:val="00936DD5"/>
    <w:rsid w:val="009373A4"/>
    <w:rsid w:val="00944374"/>
    <w:rsid w:val="00946CFA"/>
    <w:rsid w:val="00947978"/>
    <w:rsid w:val="0095450A"/>
    <w:rsid w:val="00962D2F"/>
    <w:rsid w:val="00966088"/>
    <w:rsid w:val="00977042"/>
    <w:rsid w:val="00985320"/>
    <w:rsid w:val="009A2269"/>
    <w:rsid w:val="009B3282"/>
    <w:rsid w:val="009B7BF3"/>
    <w:rsid w:val="009C36DC"/>
    <w:rsid w:val="009D3A26"/>
    <w:rsid w:val="009D46B5"/>
    <w:rsid w:val="009E69C1"/>
    <w:rsid w:val="009F7839"/>
    <w:rsid w:val="00A02089"/>
    <w:rsid w:val="00A033F9"/>
    <w:rsid w:val="00A052C3"/>
    <w:rsid w:val="00A1121C"/>
    <w:rsid w:val="00A1238E"/>
    <w:rsid w:val="00A129FB"/>
    <w:rsid w:val="00A21CEC"/>
    <w:rsid w:val="00A27956"/>
    <w:rsid w:val="00A30FC8"/>
    <w:rsid w:val="00A36AB6"/>
    <w:rsid w:val="00A52873"/>
    <w:rsid w:val="00A52C08"/>
    <w:rsid w:val="00A60D3A"/>
    <w:rsid w:val="00A6570A"/>
    <w:rsid w:val="00A65A9B"/>
    <w:rsid w:val="00A67C9C"/>
    <w:rsid w:val="00A75759"/>
    <w:rsid w:val="00A90199"/>
    <w:rsid w:val="00A94FD3"/>
    <w:rsid w:val="00AA0DD8"/>
    <w:rsid w:val="00AA0F83"/>
    <w:rsid w:val="00AA2B0D"/>
    <w:rsid w:val="00AB0D6B"/>
    <w:rsid w:val="00AB4CF8"/>
    <w:rsid w:val="00AB7E3B"/>
    <w:rsid w:val="00AC4865"/>
    <w:rsid w:val="00AC7F6B"/>
    <w:rsid w:val="00AD28EE"/>
    <w:rsid w:val="00AD433B"/>
    <w:rsid w:val="00AE4E84"/>
    <w:rsid w:val="00AF41DB"/>
    <w:rsid w:val="00AF4AE5"/>
    <w:rsid w:val="00AF74EA"/>
    <w:rsid w:val="00B02DEC"/>
    <w:rsid w:val="00B129E5"/>
    <w:rsid w:val="00B21905"/>
    <w:rsid w:val="00B26EFC"/>
    <w:rsid w:val="00B27F6B"/>
    <w:rsid w:val="00B32374"/>
    <w:rsid w:val="00B4658B"/>
    <w:rsid w:val="00B6012F"/>
    <w:rsid w:val="00B611A7"/>
    <w:rsid w:val="00B76D9E"/>
    <w:rsid w:val="00B7740D"/>
    <w:rsid w:val="00B84B3A"/>
    <w:rsid w:val="00B866DB"/>
    <w:rsid w:val="00B94FDA"/>
    <w:rsid w:val="00B963C8"/>
    <w:rsid w:val="00BA11BB"/>
    <w:rsid w:val="00BB5CA2"/>
    <w:rsid w:val="00BC03F1"/>
    <w:rsid w:val="00BD0C38"/>
    <w:rsid w:val="00BD5CC6"/>
    <w:rsid w:val="00BD6887"/>
    <w:rsid w:val="00BE5762"/>
    <w:rsid w:val="00BE68F3"/>
    <w:rsid w:val="00BF2630"/>
    <w:rsid w:val="00BF4960"/>
    <w:rsid w:val="00BF5FF8"/>
    <w:rsid w:val="00C113D4"/>
    <w:rsid w:val="00C159CB"/>
    <w:rsid w:val="00C2045F"/>
    <w:rsid w:val="00C2150C"/>
    <w:rsid w:val="00C25318"/>
    <w:rsid w:val="00C40CDF"/>
    <w:rsid w:val="00C41C32"/>
    <w:rsid w:val="00C67ED3"/>
    <w:rsid w:val="00C752E6"/>
    <w:rsid w:val="00C7676E"/>
    <w:rsid w:val="00C76CFB"/>
    <w:rsid w:val="00C776D3"/>
    <w:rsid w:val="00C81625"/>
    <w:rsid w:val="00C83DE8"/>
    <w:rsid w:val="00C85CF5"/>
    <w:rsid w:val="00C948E0"/>
    <w:rsid w:val="00CA0A4D"/>
    <w:rsid w:val="00CA459A"/>
    <w:rsid w:val="00CB1817"/>
    <w:rsid w:val="00CB282C"/>
    <w:rsid w:val="00CB4019"/>
    <w:rsid w:val="00CC19C5"/>
    <w:rsid w:val="00CD00F0"/>
    <w:rsid w:val="00CE28B3"/>
    <w:rsid w:val="00CE4813"/>
    <w:rsid w:val="00CE4D93"/>
    <w:rsid w:val="00CF60BE"/>
    <w:rsid w:val="00CF718F"/>
    <w:rsid w:val="00CF73CA"/>
    <w:rsid w:val="00D01281"/>
    <w:rsid w:val="00D01EEC"/>
    <w:rsid w:val="00D04CE7"/>
    <w:rsid w:val="00D05FC1"/>
    <w:rsid w:val="00D16BB1"/>
    <w:rsid w:val="00D21012"/>
    <w:rsid w:val="00D21BD1"/>
    <w:rsid w:val="00D2750C"/>
    <w:rsid w:val="00D27B54"/>
    <w:rsid w:val="00D33EDC"/>
    <w:rsid w:val="00D34C06"/>
    <w:rsid w:val="00D35105"/>
    <w:rsid w:val="00D35D17"/>
    <w:rsid w:val="00D43C6B"/>
    <w:rsid w:val="00D45559"/>
    <w:rsid w:val="00D45C3C"/>
    <w:rsid w:val="00D522B0"/>
    <w:rsid w:val="00D52C09"/>
    <w:rsid w:val="00D52F72"/>
    <w:rsid w:val="00D548E6"/>
    <w:rsid w:val="00D55FED"/>
    <w:rsid w:val="00D6129C"/>
    <w:rsid w:val="00D675AA"/>
    <w:rsid w:val="00D723B5"/>
    <w:rsid w:val="00D73C27"/>
    <w:rsid w:val="00D77564"/>
    <w:rsid w:val="00D87D2F"/>
    <w:rsid w:val="00DA3F26"/>
    <w:rsid w:val="00DA5037"/>
    <w:rsid w:val="00DA73C2"/>
    <w:rsid w:val="00DB0CD9"/>
    <w:rsid w:val="00DB7C24"/>
    <w:rsid w:val="00DB7FFB"/>
    <w:rsid w:val="00DC6749"/>
    <w:rsid w:val="00DE1481"/>
    <w:rsid w:val="00DE300A"/>
    <w:rsid w:val="00DE5C6B"/>
    <w:rsid w:val="00DF164C"/>
    <w:rsid w:val="00DF3866"/>
    <w:rsid w:val="00DF47EB"/>
    <w:rsid w:val="00DF4DC3"/>
    <w:rsid w:val="00E06D58"/>
    <w:rsid w:val="00E0714A"/>
    <w:rsid w:val="00E21285"/>
    <w:rsid w:val="00E241C7"/>
    <w:rsid w:val="00E25CAF"/>
    <w:rsid w:val="00E32483"/>
    <w:rsid w:val="00E429AD"/>
    <w:rsid w:val="00E44185"/>
    <w:rsid w:val="00E4705B"/>
    <w:rsid w:val="00E50629"/>
    <w:rsid w:val="00E5140B"/>
    <w:rsid w:val="00E54490"/>
    <w:rsid w:val="00E56D1B"/>
    <w:rsid w:val="00E63AB0"/>
    <w:rsid w:val="00E80C8D"/>
    <w:rsid w:val="00E85A3D"/>
    <w:rsid w:val="00E916AA"/>
    <w:rsid w:val="00E972E8"/>
    <w:rsid w:val="00EB60E1"/>
    <w:rsid w:val="00EB642C"/>
    <w:rsid w:val="00EC2ACE"/>
    <w:rsid w:val="00EC3298"/>
    <w:rsid w:val="00EC3A67"/>
    <w:rsid w:val="00EC51CB"/>
    <w:rsid w:val="00ED623E"/>
    <w:rsid w:val="00EE2C91"/>
    <w:rsid w:val="00EE3870"/>
    <w:rsid w:val="00EE6CD7"/>
    <w:rsid w:val="00F02C00"/>
    <w:rsid w:val="00F2068D"/>
    <w:rsid w:val="00F30AA3"/>
    <w:rsid w:val="00F32297"/>
    <w:rsid w:val="00F34F19"/>
    <w:rsid w:val="00F35EAB"/>
    <w:rsid w:val="00F40E7E"/>
    <w:rsid w:val="00F43A5F"/>
    <w:rsid w:val="00F44C20"/>
    <w:rsid w:val="00F54AA5"/>
    <w:rsid w:val="00F636B9"/>
    <w:rsid w:val="00F70078"/>
    <w:rsid w:val="00F70AE2"/>
    <w:rsid w:val="00F770C8"/>
    <w:rsid w:val="00F940E2"/>
    <w:rsid w:val="00FA0CEC"/>
    <w:rsid w:val="00FA146F"/>
    <w:rsid w:val="00FB1EA4"/>
    <w:rsid w:val="00FB2167"/>
    <w:rsid w:val="00FB21C5"/>
    <w:rsid w:val="00FB3F72"/>
    <w:rsid w:val="00FC10E9"/>
    <w:rsid w:val="00FC3393"/>
    <w:rsid w:val="00FC6964"/>
    <w:rsid w:val="00FC7E53"/>
    <w:rsid w:val="00FD0867"/>
    <w:rsid w:val="00FD3B2C"/>
    <w:rsid w:val="00FE0D45"/>
    <w:rsid w:val="00FE469D"/>
    <w:rsid w:val="00FE5158"/>
    <w:rsid w:val="00FF39D5"/>
    <w:rsid w:val="00FF3D9E"/>
    <w:rsid w:val="0EE4A84B"/>
    <w:rsid w:val="116F366A"/>
    <w:rsid w:val="19D50D52"/>
    <w:rsid w:val="29DE0CAF"/>
    <w:rsid w:val="2C027F26"/>
    <w:rsid w:val="2CB8577E"/>
    <w:rsid w:val="3B4AF1A9"/>
    <w:rsid w:val="3D79CC4F"/>
    <w:rsid w:val="41439E69"/>
    <w:rsid w:val="49F2556F"/>
    <w:rsid w:val="66EA35F8"/>
    <w:rsid w:val="69616193"/>
    <w:rsid w:val="70328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FB28E"/>
  <w15:chartTrackingRefBased/>
  <w15:docId w15:val="{B38E9B68-F679-47CB-8E1D-8314343B6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Heading1">
    <w:name w:val="heading 1"/>
    <w:aliases w:val="1. Überschrift"/>
    <w:basedOn w:val="Normal"/>
    <w:next w:val="Normal"/>
    <w:link w:val="Heading1Char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2. Überschrift"/>
    <w:basedOn w:val="Normal"/>
    <w:next w:val="Normal"/>
    <w:link w:val="Heading2Char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aliases w:val="3. Überschrift"/>
    <w:basedOn w:val="Normal"/>
    <w:next w:val="Normal"/>
    <w:link w:val="Heading3Char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nhideWhenUsed/>
    <w:qFormat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55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55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55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55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inrckung">
    <w:name w:val="1. Einrückung"/>
    <w:basedOn w:val="Normal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Normal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Normal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ooter">
    <w:name w:val="footer"/>
    <w:basedOn w:val="Normal"/>
    <w:link w:val="FooterChar"/>
    <w:unhideWhenUsed/>
    <w:rsid w:val="006764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676462"/>
    <w:rPr>
      <w:rFonts w:ascii="Arial" w:eastAsiaTheme="minorHAnsi" w:hAnsi="Arial"/>
      <w:lang w:eastAsia="en-US"/>
    </w:rPr>
  </w:style>
  <w:style w:type="paragraph" w:styleId="NoSpacing">
    <w:name w:val="No Spacing"/>
    <w:basedOn w:val="Normal"/>
    <w:uiPriority w:val="4"/>
    <w:unhideWhenUsed/>
    <w:rsid w:val="00676462"/>
  </w:style>
  <w:style w:type="paragraph" w:styleId="Header">
    <w:name w:val="header"/>
    <w:basedOn w:val="Normal"/>
    <w:link w:val="HeaderChar"/>
    <w:unhideWhenUsed/>
    <w:rsid w:val="006764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76462"/>
    <w:rPr>
      <w:rFonts w:ascii="Arial" w:eastAsiaTheme="minorHAnsi" w:hAnsi="Arial"/>
      <w:lang w:eastAsia="en-US"/>
    </w:rPr>
  </w:style>
  <w:style w:type="character" w:styleId="PageNumber">
    <w:name w:val="page number"/>
    <w:basedOn w:val="DefaultParagraphFont"/>
    <w:semiHidden/>
    <w:unhideWhenUsed/>
    <w:rsid w:val="00676462"/>
  </w:style>
  <w:style w:type="paragraph" w:styleId="BalloonText">
    <w:name w:val="Balloon Text"/>
    <w:basedOn w:val="Normal"/>
    <w:link w:val="BalloonTextChar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1. Überschrift Char"/>
    <w:basedOn w:val="DefaultParagraphFont"/>
    <w:link w:val="Heading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Heading2Char">
    <w:name w:val="Heading 2 Char"/>
    <w:aliases w:val="2. Überschrift Char"/>
    <w:basedOn w:val="DefaultParagraphFont"/>
    <w:link w:val="Heading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Heading3Char">
    <w:name w:val="Heading 3 Char"/>
    <w:aliases w:val="3. Überschrift Char"/>
    <w:basedOn w:val="DefaultParagraphFont"/>
    <w:link w:val="Heading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Heading4Char">
    <w:name w:val="Heading 4 Char"/>
    <w:basedOn w:val="DefaultParagraphFont"/>
    <w:link w:val="Heading4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table" w:styleId="TableGridLight">
    <w:name w:val="Grid Table Light"/>
    <w:basedOn w:val="TableNormal"/>
    <w:uiPriority w:val="40"/>
    <w:rsid w:val="005E36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ui-primitive">
    <w:name w:val="fui-primitive"/>
    <w:basedOn w:val="DefaultParagraphFont"/>
    <w:rsid w:val="004E334E"/>
  </w:style>
  <w:style w:type="paragraph" w:styleId="NormalWeb">
    <w:name w:val="Normal (Web)"/>
    <w:basedOn w:val="Normal"/>
    <w:uiPriority w:val="99"/>
    <w:semiHidden/>
    <w:unhideWhenUsed/>
    <w:rsid w:val="004E33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E334E"/>
    <w:rPr>
      <w:b/>
      <w:bCs/>
    </w:rPr>
  </w:style>
  <w:style w:type="character" w:customStyle="1" w:styleId="fui-readerheading">
    <w:name w:val="fui-readerheading"/>
    <w:basedOn w:val="DefaultParagraphFont"/>
    <w:rsid w:val="004E334E"/>
  </w:style>
  <w:style w:type="character" w:styleId="PlaceholderText">
    <w:name w:val="Placeholder Text"/>
    <w:basedOn w:val="DefaultParagraphFont"/>
    <w:uiPriority w:val="99"/>
    <w:semiHidden/>
    <w:rsid w:val="005155E3"/>
    <w:rPr>
      <w:color w:val="8080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559"/>
    <w:rPr>
      <w:rFonts w:eastAsiaTheme="majorEastAsia" w:cstheme="majorBidi"/>
      <w:i/>
      <w:iCs/>
      <w:color w:val="595959" w:themeColor="text1" w:themeTint="A6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559"/>
    <w:rPr>
      <w:rFonts w:eastAsiaTheme="majorEastAsia" w:cstheme="majorBidi"/>
      <w:color w:val="595959" w:themeColor="text1" w:themeTint="A6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559"/>
    <w:rPr>
      <w:rFonts w:eastAsiaTheme="majorEastAsia" w:cstheme="majorBidi"/>
      <w:i/>
      <w:iCs/>
      <w:color w:val="272727" w:themeColor="text1" w:themeTint="D8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559"/>
    <w:rPr>
      <w:rFonts w:eastAsiaTheme="majorEastAsia" w:cstheme="majorBidi"/>
      <w:color w:val="272727" w:themeColor="text1" w:themeTint="D8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55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559"/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D455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559"/>
    <w:rPr>
      <w:rFonts w:ascii="Arial" w:hAnsi="Arial"/>
      <w:i/>
      <w:iCs/>
      <w:color w:val="404040" w:themeColor="text1" w:themeTint="BF"/>
      <w:lang w:eastAsia="en-US"/>
    </w:rPr>
  </w:style>
  <w:style w:type="paragraph" w:styleId="ListParagraph">
    <w:name w:val="List Paragraph"/>
    <w:basedOn w:val="Normal"/>
    <w:uiPriority w:val="34"/>
    <w:qFormat/>
    <w:rsid w:val="00D455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5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5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559"/>
    <w:rPr>
      <w:rFonts w:ascii="Arial" w:hAnsi="Arial"/>
      <w:i/>
      <w:iCs/>
      <w:color w:val="2F5496" w:themeColor="accent1" w:themeShade="BF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D45559"/>
    <w:rPr>
      <w:b/>
      <w:bCs/>
      <w:smallCaps/>
      <w:color w:val="2F5496" w:themeColor="accent1" w:themeShade="BF"/>
      <w:spacing w:val="5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797F9A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2EE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2EE3"/>
    <w:rPr>
      <w:rFonts w:ascii="Arial" w:hAnsi="Arial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F2EE3"/>
    <w:rPr>
      <w:vertAlign w:val="superscript"/>
    </w:rPr>
  </w:style>
  <w:style w:type="paragraph" w:styleId="Revision">
    <w:name w:val="Revision"/>
    <w:hidden/>
    <w:uiPriority w:val="99"/>
    <w:semiHidden/>
    <w:rsid w:val="00645DB6"/>
    <w:pPr>
      <w:spacing w:after="0" w:line="240" w:lineRule="auto"/>
    </w:pPr>
    <w:rPr>
      <w:rFonts w:ascii="Arial" w:hAnsi="Arial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76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67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676E"/>
    <w:rPr>
      <w:rFonts w:ascii="Arial" w:hAnsi="Arial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6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676E"/>
    <w:rPr>
      <w:rFonts w:ascii="Arial" w:hAnsi="Arial"/>
      <w:b/>
      <w:bCs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504A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opis2022.stat.gov.rs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A92116CED6EF4EA21CCA0B3FE6960D" ma:contentTypeVersion="12" ma:contentTypeDescription="Ein neues Dokument erstellen." ma:contentTypeScope="" ma:versionID="98e617e9dbea16ee70a8219d60b1bdef">
  <xsd:schema xmlns:xsd="http://www.w3.org/2001/XMLSchema" xmlns:xs="http://www.w3.org/2001/XMLSchema" xmlns:p="http://schemas.microsoft.com/office/2006/metadata/properties" xmlns:ns2="5a1d1cc3-36f4-4a63-b89a-ba00bfe1f28a" xmlns:ns3="00f13c6d-82e4-4d9d-ac35-e6700ea611c2" targetNamespace="http://schemas.microsoft.com/office/2006/metadata/properties" ma:root="true" ma:fieldsID="d25a8e47e4737fad9a2b93c9038429ef" ns2:_="" ns3:_="">
    <xsd:import namespace="5a1d1cc3-36f4-4a63-b89a-ba00bfe1f28a"/>
    <xsd:import namespace="00f13c6d-82e4-4d9d-ac35-e6700ea611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1d1cc3-36f4-4a63-b89a-ba00bfe1f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13c6d-82e4-4d9d-ac35-e6700ea611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ac87c0-d967-4ee5-9fc0-e836514ca1b7}" ma:internalName="TaxCatchAll" ma:showField="CatchAllData" ma:web="00f13c6d-82e4-4d9d-ac35-e6700ea611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1d1cc3-36f4-4a63-b89a-ba00bfe1f28a">
      <Terms xmlns="http://schemas.microsoft.com/office/infopath/2007/PartnerControls"/>
    </lcf76f155ced4ddcb4097134ff3c332f>
    <TaxCatchAll xmlns="00f13c6d-82e4-4d9d-ac35-e6700ea611c2" xsi:nil="true"/>
  </documentManagement>
</p:properties>
</file>

<file path=customXml/itemProps1.xml><?xml version="1.0" encoding="utf-8"?>
<ds:datastoreItem xmlns:ds="http://schemas.openxmlformats.org/officeDocument/2006/customXml" ds:itemID="{39C5396D-BF94-4FF1-BC2E-FFDCBD9287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74A82F-446C-4290-BE34-3B051EEBB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F0CE7-D0E8-4243-9E7D-92C9DCACB7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1d1cc3-36f4-4a63-b89a-ba00bfe1f28a"/>
    <ds:schemaRef ds:uri="00f13c6d-82e4-4d9d-ac35-e6700ea611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2B8A2E-F1C1-4D47-8736-76AC5982C9FF}">
  <ds:schemaRefs>
    <ds:schemaRef ds:uri="http://schemas.microsoft.com/office/2006/metadata/properties"/>
    <ds:schemaRef ds:uri="http://schemas.microsoft.com/office/infopath/2007/PartnerControls"/>
    <ds:schemaRef ds:uri="5a1d1cc3-36f4-4a63-b89a-ba00bfe1f28a"/>
    <ds:schemaRef ds:uri="00f13c6d-82e4-4d9d-ac35-e6700ea611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~WRL0001.tmp</Template>
  <TotalTime>0</TotalTime>
  <Pages>1</Pages>
  <Words>926</Words>
  <Characters>5283</Characters>
  <Application>Microsoft Office Word</Application>
  <DocSecurity>0</DocSecurity>
  <Lines>44</Lines>
  <Paragraphs>12</Paragraphs>
  <ScaleCrop>false</ScaleCrop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Belic, Danica GIZ RS</dc:creator>
  <cp:keywords/>
  <dc:description/>
  <cp:lastModifiedBy>Dusan Radonjic</cp:lastModifiedBy>
  <cp:revision>29</cp:revision>
  <cp:lastPrinted>2025-08-22T09:47:00Z</cp:lastPrinted>
  <dcterms:created xsi:type="dcterms:W3CDTF">2026-07-15T07:55:00Z</dcterms:created>
  <dcterms:modified xsi:type="dcterms:W3CDTF">2026-08-11T07:30:00Z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0x010100FAA92116CED6EF4EA21CCA0B3FE6960D</vt:lpwstr>
  </property>
  <property fmtid="{D5CDD505-2E9C-101B-9397-08002B2CF9AE}" pid="3" name="MediaServiceImageTags">
    <vt:lpwstr/>
  </property>
</Properties>
</file>